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CE4" w:rsidRDefault="00456029" w:rsidP="00D200C6">
      <w:pPr>
        <w:jc w:val="center"/>
        <w:rPr>
          <w:b/>
          <w:noProof/>
          <w:sz w:val="24"/>
          <w:szCs w:val="24"/>
        </w:rPr>
      </w:pPr>
      <w:r w:rsidRPr="00456029">
        <w:rPr>
          <w:b/>
          <w:noProof/>
          <w:sz w:val="24"/>
          <w:szCs w:val="24"/>
        </w:rPr>
        <w:object w:dxaOrig="3054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55pt;height:674.55pt" o:ole="">
            <v:imagedata r:id="rId6" o:title=""/>
          </v:shape>
          <o:OLEObject Type="Embed" ProgID="FoxitReader.Document" ShapeID="_x0000_i1025" DrawAspect="Content" ObjectID="_1762168174" r:id="rId7"/>
        </w:object>
      </w:r>
    </w:p>
    <w:p w:rsidR="00C15309" w:rsidRDefault="00C15309" w:rsidP="00D200C6">
      <w:pPr>
        <w:jc w:val="center"/>
        <w:rPr>
          <w:b/>
          <w:noProof/>
          <w:sz w:val="24"/>
          <w:szCs w:val="24"/>
        </w:rPr>
      </w:pPr>
    </w:p>
    <w:p w:rsidR="00C15309" w:rsidRDefault="00C15309" w:rsidP="00D200C6">
      <w:pPr>
        <w:jc w:val="center"/>
        <w:rPr>
          <w:b/>
          <w:noProof/>
          <w:sz w:val="24"/>
          <w:szCs w:val="24"/>
        </w:rPr>
      </w:pPr>
    </w:p>
    <w:p w:rsidR="00354D26" w:rsidRPr="00E4490A" w:rsidRDefault="00916CDB" w:rsidP="0084144D">
      <w:pPr>
        <w:pStyle w:val="aa"/>
        <w:numPr>
          <w:ilvl w:val="0"/>
          <w:numId w:val="20"/>
        </w:numPr>
        <w:ind w:left="0" w:firstLine="709"/>
        <w:jc w:val="both"/>
        <w:rPr>
          <w:sz w:val="24"/>
          <w:szCs w:val="24"/>
        </w:rPr>
      </w:pPr>
      <w:r w:rsidRPr="00755520">
        <w:rPr>
          <w:noProof/>
          <w:sz w:val="24"/>
          <w:szCs w:val="24"/>
        </w:rPr>
        <w:lastRenderedPageBreak/>
        <w:t>В Муниципальное бюджетное учреждение дополнительного образования «Детско-юношеский центр г. Юрги</w:t>
      </w:r>
      <w:r w:rsidRPr="00755520">
        <w:rPr>
          <w:noProof/>
          <w:sz w:val="28"/>
          <w:szCs w:val="24"/>
        </w:rPr>
        <w:t xml:space="preserve">» </w:t>
      </w:r>
      <w:r w:rsidR="00755520" w:rsidRPr="00755520">
        <w:rPr>
          <w:noProof/>
          <w:sz w:val="24"/>
          <w:szCs w:val="24"/>
        </w:rPr>
        <w:t xml:space="preserve">принимаютя </w:t>
      </w:r>
      <w:r w:rsidR="00755520">
        <w:rPr>
          <w:noProof/>
          <w:sz w:val="24"/>
          <w:szCs w:val="24"/>
        </w:rPr>
        <w:t>все желающиеобучатся, проживающие на территории города Юрга и Юргинского района по существующим программам на основе добровольного выбора вида деятельности, по воз</w:t>
      </w:r>
      <w:r w:rsidR="00E4490A">
        <w:rPr>
          <w:noProof/>
          <w:sz w:val="24"/>
          <w:szCs w:val="24"/>
        </w:rPr>
        <w:t xml:space="preserve">растным </w:t>
      </w:r>
      <w:r w:rsidR="004C190D" w:rsidRPr="00E4490A">
        <w:rPr>
          <w:sz w:val="24"/>
          <w:szCs w:val="24"/>
        </w:rPr>
        <w:t xml:space="preserve">категориям, предусмотренным соответствующими дополнительными общеобразовательными </w:t>
      </w:r>
      <w:r w:rsidR="009A0256" w:rsidRPr="00E4490A">
        <w:rPr>
          <w:sz w:val="24"/>
          <w:szCs w:val="24"/>
        </w:rPr>
        <w:t xml:space="preserve">общеразвивающим </w:t>
      </w:r>
      <w:r w:rsidR="004C190D" w:rsidRPr="00E4490A">
        <w:rPr>
          <w:sz w:val="24"/>
          <w:szCs w:val="24"/>
        </w:rPr>
        <w:t>программами.</w:t>
      </w:r>
    </w:p>
    <w:p w:rsidR="0074162C" w:rsidRPr="00617D24" w:rsidRDefault="00DB5BF9" w:rsidP="008460C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CC020D">
        <w:rPr>
          <w:sz w:val="24"/>
          <w:szCs w:val="24"/>
        </w:rPr>
        <w:t>МБУДО</w:t>
      </w:r>
      <w:r w:rsidR="00EA2768" w:rsidRPr="00617D24">
        <w:rPr>
          <w:sz w:val="24"/>
          <w:szCs w:val="24"/>
        </w:rPr>
        <w:t xml:space="preserve"> </w:t>
      </w:r>
      <w:r>
        <w:rPr>
          <w:sz w:val="24"/>
          <w:szCs w:val="24"/>
        </w:rPr>
        <w:t>«ДЮЦ</w:t>
      </w:r>
      <w:r w:rsidR="007E28DA">
        <w:rPr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 w:rsidR="007E28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Юрги» предоставляют </w:t>
      </w:r>
      <w:r w:rsidR="00903461">
        <w:rPr>
          <w:sz w:val="24"/>
          <w:szCs w:val="24"/>
        </w:rPr>
        <w:t>общедоступное</w:t>
      </w:r>
      <w:r w:rsidR="007E7EF7">
        <w:rPr>
          <w:sz w:val="24"/>
          <w:szCs w:val="24"/>
        </w:rPr>
        <w:t xml:space="preserve"> бесплатное дополнительное образование  </w:t>
      </w:r>
      <w:r>
        <w:rPr>
          <w:sz w:val="24"/>
          <w:szCs w:val="24"/>
        </w:rPr>
        <w:t xml:space="preserve">детям </w:t>
      </w:r>
      <w:r w:rsidR="007E7EF7">
        <w:rPr>
          <w:sz w:val="24"/>
          <w:szCs w:val="24"/>
        </w:rPr>
        <w:t xml:space="preserve">в возрасте </w:t>
      </w:r>
      <w:r w:rsidR="0022765E">
        <w:rPr>
          <w:sz w:val="24"/>
          <w:szCs w:val="24"/>
        </w:rPr>
        <w:t xml:space="preserve">от </w:t>
      </w:r>
      <w:r w:rsidR="00CC020D">
        <w:rPr>
          <w:sz w:val="24"/>
          <w:szCs w:val="24"/>
        </w:rPr>
        <w:t>5</w:t>
      </w:r>
      <w:r w:rsidR="00440EA7">
        <w:rPr>
          <w:sz w:val="24"/>
          <w:szCs w:val="24"/>
        </w:rPr>
        <w:t xml:space="preserve"> </w:t>
      </w:r>
      <w:r w:rsidR="0022765E">
        <w:rPr>
          <w:sz w:val="24"/>
          <w:szCs w:val="24"/>
        </w:rPr>
        <w:t>до 18</w:t>
      </w:r>
      <w:r w:rsidR="00440EA7">
        <w:rPr>
          <w:sz w:val="24"/>
          <w:szCs w:val="24"/>
        </w:rPr>
        <w:t xml:space="preserve"> года</w:t>
      </w:r>
      <w:r w:rsidR="0029385F" w:rsidRPr="0029385F">
        <w:rPr>
          <w:sz w:val="24"/>
          <w:szCs w:val="24"/>
        </w:rPr>
        <w:t xml:space="preserve"> </w:t>
      </w:r>
      <w:r w:rsidR="0029385F">
        <w:rPr>
          <w:sz w:val="24"/>
          <w:szCs w:val="24"/>
        </w:rPr>
        <w:t>и платное дополнительное образование в возрасте от 3 лет</w:t>
      </w:r>
      <w:r w:rsidR="00903461">
        <w:rPr>
          <w:sz w:val="24"/>
          <w:szCs w:val="24"/>
        </w:rPr>
        <w:t>.</w:t>
      </w:r>
    </w:p>
    <w:p w:rsidR="00990FEF" w:rsidRPr="00440EA7" w:rsidRDefault="00440EA7" w:rsidP="008460C7">
      <w:pPr>
        <w:pStyle w:val="21"/>
        <w:spacing w:line="100" w:lineRule="atLeast"/>
        <w:ind w:firstLine="720"/>
        <w:rPr>
          <w:color w:val="auto"/>
          <w:sz w:val="24"/>
          <w:szCs w:val="24"/>
        </w:rPr>
      </w:pPr>
      <w:r w:rsidRPr="00440EA7">
        <w:rPr>
          <w:color w:val="auto"/>
          <w:sz w:val="24"/>
          <w:szCs w:val="24"/>
        </w:rPr>
        <w:t xml:space="preserve">3. </w:t>
      </w:r>
      <w:r w:rsidR="00240922">
        <w:rPr>
          <w:color w:val="auto"/>
          <w:sz w:val="24"/>
          <w:szCs w:val="24"/>
        </w:rPr>
        <w:t>Обучение ведется на русском языке.</w:t>
      </w:r>
      <w:r w:rsidRPr="00440EA7">
        <w:rPr>
          <w:color w:val="auto"/>
          <w:sz w:val="24"/>
          <w:szCs w:val="24"/>
        </w:rPr>
        <w:t xml:space="preserve">  </w:t>
      </w:r>
    </w:p>
    <w:p w:rsidR="006C1A2C" w:rsidRDefault="006C1A2C" w:rsidP="00C75078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Количество мест для обучения по </w:t>
      </w:r>
      <w:r w:rsidR="00516204">
        <w:rPr>
          <w:sz w:val="24"/>
          <w:szCs w:val="24"/>
        </w:rPr>
        <w:t xml:space="preserve">дополнительным общеобразовательным </w:t>
      </w:r>
      <w:r w:rsidR="009A0256">
        <w:rPr>
          <w:sz w:val="24"/>
          <w:szCs w:val="24"/>
        </w:rPr>
        <w:t xml:space="preserve">общеразвивающим </w:t>
      </w:r>
      <w:r w:rsidR="00516204">
        <w:rPr>
          <w:sz w:val="24"/>
          <w:szCs w:val="24"/>
        </w:rPr>
        <w:t>программам определяется МБУДО «ДЮЦ г.</w:t>
      </w:r>
      <w:r w:rsidR="00F74EE2">
        <w:rPr>
          <w:sz w:val="24"/>
          <w:szCs w:val="24"/>
        </w:rPr>
        <w:t xml:space="preserve"> </w:t>
      </w:r>
      <w:r w:rsidR="00516204">
        <w:rPr>
          <w:sz w:val="24"/>
          <w:szCs w:val="24"/>
        </w:rPr>
        <w:t>Юрги» с учетом муниципального задания, Учебного плана на учебный год.</w:t>
      </w:r>
    </w:p>
    <w:p w:rsidR="006C1A2C" w:rsidRDefault="00516204" w:rsidP="00C75078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Прием на обучение по дополнительным общеобразовательным </w:t>
      </w:r>
      <w:r w:rsidR="009A0256">
        <w:rPr>
          <w:sz w:val="24"/>
          <w:szCs w:val="24"/>
        </w:rPr>
        <w:t xml:space="preserve">общеразвивающим </w:t>
      </w:r>
      <w:r>
        <w:rPr>
          <w:sz w:val="24"/>
          <w:szCs w:val="24"/>
        </w:rPr>
        <w:t>программам, как правило, осуще</w:t>
      </w:r>
      <w:r w:rsidR="00D1461A">
        <w:rPr>
          <w:sz w:val="24"/>
          <w:szCs w:val="24"/>
        </w:rPr>
        <w:t xml:space="preserve">ствляется без вступительных испытаний, без предъявления требованиям к уровню образования, если дополнительной общеобразовательной </w:t>
      </w:r>
      <w:r w:rsidR="009A0256">
        <w:rPr>
          <w:sz w:val="24"/>
          <w:szCs w:val="24"/>
        </w:rPr>
        <w:t xml:space="preserve">общеразвивающей </w:t>
      </w:r>
      <w:r w:rsidR="00D1461A">
        <w:rPr>
          <w:sz w:val="24"/>
          <w:szCs w:val="24"/>
        </w:rPr>
        <w:t>программой не предусмотрено иное.</w:t>
      </w:r>
    </w:p>
    <w:p w:rsidR="00331B4D" w:rsidRDefault="00D1461A" w:rsidP="00C75078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gramStart"/>
      <w:r w:rsidR="00331B4D">
        <w:rPr>
          <w:sz w:val="24"/>
          <w:szCs w:val="24"/>
        </w:rPr>
        <w:t xml:space="preserve">Прием на обучение как </w:t>
      </w:r>
      <w:r w:rsidR="00BF3A68">
        <w:rPr>
          <w:sz w:val="24"/>
          <w:szCs w:val="24"/>
        </w:rPr>
        <w:t>по программам, реализуемым в рамка</w:t>
      </w:r>
      <w:r w:rsidR="00D47AA3">
        <w:rPr>
          <w:sz w:val="24"/>
          <w:szCs w:val="24"/>
        </w:rPr>
        <w:t>х</w:t>
      </w:r>
      <w:r w:rsidR="00BF3A68">
        <w:rPr>
          <w:sz w:val="24"/>
          <w:szCs w:val="24"/>
        </w:rPr>
        <w:t xml:space="preserve"> муниципального задания, так и в рамках </w:t>
      </w:r>
      <w:r w:rsidR="00331B4D">
        <w:rPr>
          <w:sz w:val="24"/>
          <w:szCs w:val="24"/>
        </w:rPr>
        <w:t xml:space="preserve">персонифицированного финансирования дополнительного образования осуществляется на основании  </w:t>
      </w:r>
      <w:r w:rsidR="00331B4D" w:rsidRPr="00617D24">
        <w:rPr>
          <w:sz w:val="24"/>
          <w:szCs w:val="24"/>
        </w:rPr>
        <w:t>заявления на имя директора</w:t>
      </w:r>
      <w:r w:rsidR="00331B4D">
        <w:rPr>
          <w:sz w:val="24"/>
          <w:szCs w:val="24"/>
        </w:rPr>
        <w:t xml:space="preserve"> от </w:t>
      </w:r>
      <w:r w:rsidR="00331B4D" w:rsidRPr="00617D24">
        <w:rPr>
          <w:sz w:val="24"/>
          <w:szCs w:val="24"/>
        </w:rPr>
        <w:t>родите</w:t>
      </w:r>
      <w:r w:rsidR="00331B4D">
        <w:rPr>
          <w:sz w:val="24"/>
          <w:szCs w:val="24"/>
        </w:rPr>
        <w:t xml:space="preserve">лей (законных представителей) или самого </w:t>
      </w:r>
      <w:r w:rsidR="00331B4D" w:rsidRPr="00617D24">
        <w:rPr>
          <w:sz w:val="24"/>
          <w:szCs w:val="24"/>
        </w:rPr>
        <w:t>ребенка (при достижении им 14 лет</w:t>
      </w:r>
      <w:r w:rsidR="00331B4D">
        <w:rPr>
          <w:sz w:val="24"/>
          <w:szCs w:val="24"/>
        </w:rPr>
        <w:t>него  возраста</w:t>
      </w:r>
      <w:r w:rsidR="00331B4D" w:rsidRPr="00617D24">
        <w:rPr>
          <w:sz w:val="24"/>
          <w:szCs w:val="24"/>
        </w:rPr>
        <w:t>)</w:t>
      </w:r>
      <w:r w:rsidR="00F848A7">
        <w:rPr>
          <w:sz w:val="24"/>
          <w:szCs w:val="24"/>
        </w:rPr>
        <w:t xml:space="preserve">,  </w:t>
      </w:r>
      <w:r w:rsidR="00BF3A68">
        <w:rPr>
          <w:sz w:val="24"/>
          <w:szCs w:val="24"/>
        </w:rPr>
        <w:t>при предъявлении оригинала документа</w:t>
      </w:r>
      <w:r w:rsidR="00F848A7">
        <w:rPr>
          <w:sz w:val="24"/>
          <w:szCs w:val="24"/>
        </w:rPr>
        <w:t>, удостоверяющего личность родителя (законного представителя) несовершеннолетнего ребенка,</w:t>
      </w:r>
      <w:r w:rsidR="00F848A7" w:rsidRPr="00F848A7">
        <w:rPr>
          <w:sz w:val="24"/>
          <w:szCs w:val="24"/>
        </w:rPr>
        <w:t xml:space="preserve"> </w:t>
      </w:r>
      <w:r w:rsidR="00F848A7">
        <w:rPr>
          <w:sz w:val="24"/>
          <w:szCs w:val="24"/>
        </w:rPr>
        <w:t xml:space="preserve">или самого </w:t>
      </w:r>
      <w:r w:rsidR="00F848A7" w:rsidRPr="00617D24">
        <w:rPr>
          <w:sz w:val="24"/>
          <w:szCs w:val="24"/>
        </w:rPr>
        <w:t>ребенка (при достижении им 14 лет</w:t>
      </w:r>
      <w:r w:rsidR="00F848A7">
        <w:rPr>
          <w:sz w:val="24"/>
          <w:szCs w:val="24"/>
        </w:rPr>
        <w:t>него  возраста</w:t>
      </w:r>
      <w:r w:rsidR="00F848A7" w:rsidRPr="00617D24">
        <w:rPr>
          <w:sz w:val="24"/>
          <w:szCs w:val="24"/>
        </w:rPr>
        <w:t>)</w:t>
      </w:r>
      <w:r w:rsidR="00331B4D">
        <w:rPr>
          <w:sz w:val="24"/>
          <w:szCs w:val="24"/>
        </w:rPr>
        <w:t xml:space="preserve">. </w:t>
      </w:r>
      <w:proofErr w:type="gramEnd"/>
    </w:p>
    <w:p w:rsidR="003F475D" w:rsidRDefault="003F475D" w:rsidP="00C75078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заявлении указываются следующие сведения:</w:t>
      </w:r>
    </w:p>
    <w:p w:rsidR="003F475D" w:rsidRDefault="003F475D" w:rsidP="00C75078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ФИО (полностью) ребенка</w:t>
      </w:r>
    </w:p>
    <w:p w:rsidR="003F475D" w:rsidRDefault="003F475D" w:rsidP="00C75078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8740DE">
        <w:rPr>
          <w:sz w:val="24"/>
          <w:szCs w:val="24"/>
        </w:rPr>
        <w:t xml:space="preserve"> </w:t>
      </w:r>
      <w:r>
        <w:rPr>
          <w:sz w:val="24"/>
          <w:szCs w:val="24"/>
        </w:rPr>
        <w:t>ФИО (</w:t>
      </w:r>
      <w:r w:rsidR="00017A28">
        <w:rPr>
          <w:sz w:val="24"/>
          <w:szCs w:val="24"/>
        </w:rPr>
        <w:t>полностью</w:t>
      </w:r>
      <w:r>
        <w:rPr>
          <w:sz w:val="24"/>
          <w:szCs w:val="24"/>
        </w:rPr>
        <w:t xml:space="preserve">) родителя (законного </w:t>
      </w:r>
      <w:r w:rsidR="00017A28">
        <w:rPr>
          <w:sz w:val="24"/>
          <w:szCs w:val="24"/>
        </w:rPr>
        <w:t>представителя</w:t>
      </w:r>
      <w:r>
        <w:rPr>
          <w:sz w:val="24"/>
          <w:szCs w:val="24"/>
        </w:rPr>
        <w:t>)</w:t>
      </w:r>
    </w:p>
    <w:p w:rsidR="00F62E3A" w:rsidRDefault="008740DE" w:rsidP="008740DE">
      <w:pPr>
        <w:tabs>
          <w:tab w:val="num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- Наименование программы или творческого объединения</w:t>
      </w:r>
    </w:p>
    <w:p w:rsidR="008740DE" w:rsidRDefault="008740DE" w:rsidP="008740DE">
      <w:pPr>
        <w:tabs>
          <w:tab w:val="num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- Результаты медицинского обследования на предмет допуска к занятиям.</w:t>
      </w:r>
    </w:p>
    <w:p w:rsidR="00017A28" w:rsidRDefault="00017A28" w:rsidP="00C75078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Информацию на ребенка (дата и место рождения, адрес места жительства, </w:t>
      </w:r>
      <w:r w:rsidR="00847069">
        <w:rPr>
          <w:sz w:val="24"/>
          <w:szCs w:val="24"/>
        </w:rPr>
        <w:t>общеобразовательное учреждение, класс, группа, данные свидетельства о рождении или паспорта, контактный телефон</w:t>
      </w:r>
      <w:r>
        <w:rPr>
          <w:sz w:val="24"/>
          <w:szCs w:val="24"/>
        </w:rPr>
        <w:t>)</w:t>
      </w:r>
    </w:p>
    <w:p w:rsidR="00847069" w:rsidRDefault="00847069" w:rsidP="00C75078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Информация на родителя (место работы, должность, контактный телефон)</w:t>
      </w:r>
    </w:p>
    <w:p w:rsidR="008740DE" w:rsidRDefault="00847069" w:rsidP="008740DE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Информация о сертификате (номер сертификата, номер договора – оферты (при наличии</w:t>
      </w:r>
      <w:r w:rsidR="00F62E3A">
        <w:rPr>
          <w:sz w:val="24"/>
          <w:szCs w:val="24"/>
        </w:rPr>
        <w:t xml:space="preserve"> для программ персонифицированного финансирования дополнительного образования</w:t>
      </w:r>
      <w:r>
        <w:rPr>
          <w:sz w:val="24"/>
          <w:szCs w:val="24"/>
        </w:rPr>
        <w:t>)</w:t>
      </w:r>
      <w:r w:rsidR="00973161">
        <w:rPr>
          <w:sz w:val="24"/>
          <w:szCs w:val="24"/>
        </w:rPr>
        <w:t>;</w:t>
      </w:r>
    </w:p>
    <w:p w:rsidR="00973161" w:rsidRDefault="00973161" w:rsidP="00973161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СНИЛС (при наличии);</w:t>
      </w:r>
    </w:p>
    <w:p w:rsidR="00973161" w:rsidRDefault="00973161" w:rsidP="00973161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ИНН (при наличии).</w:t>
      </w:r>
    </w:p>
    <w:p w:rsidR="00071DCA" w:rsidRDefault="00071DCA" w:rsidP="008740DE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Форма заявления и образец заполнения формы за</w:t>
      </w:r>
      <w:r w:rsidR="00EE6B72">
        <w:rPr>
          <w:sz w:val="24"/>
          <w:szCs w:val="24"/>
        </w:rPr>
        <w:t xml:space="preserve">явления размещаются на стенде </w:t>
      </w:r>
      <w:r>
        <w:rPr>
          <w:sz w:val="24"/>
          <w:szCs w:val="24"/>
        </w:rPr>
        <w:t>МБУДО «ДЮЦ г.</w:t>
      </w:r>
      <w:r w:rsidR="00973161">
        <w:rPr>
          <w:sz w:val="24"/>
          <w:szCs w:val="24"/>
        </w:rPr>
        <w:t xml:space="preserve"> </w:t>
      </w:r>
      <w:r>
        <w:rPr>
          <w:sz w:val="24"/>
          <w:szCs w:val="24"/>
        </w:rPr>
        <w:t>Юрги»</w:t>
      </w:r>
      <w:r w:rsidR="00F74EE2">
        <w:rPr>
          <w:sz w:val="24"/>
          <w:szCs w:val="24"/>
        </w:rPr>
        <w:t xml:space="preserve"> и на официальном сайте учреждения</w:t>
      </w:r>
      <w:r w:rsidR="007B7408">
        <w:rPr>
          <w:sz w:val="24"/>
          <w:szCs w:val="24"/>
        </w:rPr>
        <w:t>.</w:t>
      </w:r>
    </w:p>
    <w:p w:rsidR="007B7408" w:rsidRDefault="007B7408" w:rsidP="008740DE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Подписью родителей (законных представителей) или самого </w:t>
      </w:r>
      <w:r w:rsidRPr="00617D24">
        <w:rPr>
          <w:sz w:val="24"/>
          <w:szCs w:val="24"/>
        </w:rPr>
        <w:t>ребенка (при достижении им 14 лет</w:t>
      </w:r>
      <w:r>
        <w:rPr>
          <w:sz w:val="24"/>
          <w:szCs w:val="24"/>
        </w:rPr>
        <w:t>него возраста</w:t>
      </w:r>
      <w:r w:rsidRPr="00617D24">
        <w:rPr>
          <w:sz w:val="24"/>
          <w:szCs w:val="24"/>
        </w:rPr>
        <w:t>)</w:t>
      </w:r>
      <w:r>
        <w:rPr>
          <w:sz w:val="24"/>
          <w:szCs w:val="24"/>
        </w:rPr>
        <w:t xml:space="preserve"> при подаче заявления фиксируется согласие на обработку их персональных данных и персональных данных учащегося, </w:t>
      </w:r>
      <w:r w:rsidR="00501489">
        <w:rPr>
          <w:sz w:val="24"/>
          <w:szCs w:val="24"/>
        </w:rPr>
        <w:t>в порядке, установленном законодательством Российской Федерации.</w:t>
      </w:r>
    </w:p>
    <w:p w:rsidR="00D47AA3" w:rsidRDefault="00D47AA3" w:rsidP="008740DE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7. Прием на обучение как по программам, реализуемым в рамках муниципального задания, так и в рамках персонифицированного финансирования дополнительного образования</w:t>
      </w:r>
      <w:r w:rsidR="00021B83">
        <w:rPr>
          <w:sz w:val="24"/>
          <w:szCs w:val="24"/>
        </w:rPr>
        <w:t xml:space="preserve"> детей с ОВЗ и детей-инвалидов</w:t>
      </w:r>
      <w:r>
        <w:rPr>
          <w:sz w:val="24"/>
          <w:szCs w:val="24"/>
        </w:rPr>
        <w:t xml:space="preserve"> осуществляется на основании </w:t>
      </w:r>
      <w:r w:rsidR="00021B83">
        <w:rPr>
          <w:sz w:val="24"/>
          <w:szCs w:val="24"/>
        </w:rPr>
        <w:t>предоставления родителями (законными представителями) заключения ПМПК и ИПРА.</w:t>
      </w:r>
      <w:r>
        <w:rPr>
          <w:sz w:val="24"/>
          <w:szCs w:val="24"/>
        </w:rPr>
        <w:t xml:space="preserve"> </w:t>
      </w:r>
    </w:p>
    <w:p w:rsidR="00501489" w:rsidRDefault="00021B83" w:rsidP="00C75078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BF3A68">
        <w:rPr>
          <w:sz w:val="24"/>
          <w:szCs w:val="24"/>
        </w:rPr>
        <w:t xml:space="preserve">. </w:t>
      </w:r>
      <w:r w:rsidR="00F624A6">
        <w:rPr>
          <w:sz w:val="24"/>
          <w:szCs w:val="24"/>
        </w:rPr>
        <w:t xml:space="preserve">Зачисление </w:t>
      </w:r>
      <w:r w:rsidR="002D4175">
        <w:rPr>
          <w:sz w:val="24"/>
          <w:szCs w:val="24"/>
        </w:rPr>
        <w:t>учащихся</w:t>
      </w:r>
      <w:r w:rsidR="00F624A6">
        <w:rPr>
          <w:sz w:val="24"/>
          <w:szCs w:val="24"/>
        </w:rPr>
        <w:t xml:space="preserve"> </w:t>
      </w:r>
      <w:r w:rsidR="0092376B" w:rsidRPr="00617D24">
        <w:rPr>
          <w:sz w:val="24"/>
          <w:szCs w:val="24"/>
        </w:rPr>
        <w:t xml:space="preserve">в </w:t>
      </w:r>
      <w:r w:rsidR="00D1461A">
        <w:rPr>
          <w:sz w:val="24"/>
          <w:szCs w:val="24"/>
        </w:rPr>
        <w:t>МБУДО</w:t>
      </w:r>
      <w:r w:rsidR="0092376B" w:rsidRPr="00617D24">
        <w:rPr>
          <w:sz w:val="24"/>
          <w:szCs w:val="24"/>
        </w:rPr>
        <w:t xml:space="preserve"> </w:t>
      </w:r>
      <w:r w:rsidR="00DB5BF9">
        <w:rPr>
          <w:sz w:val="24"/>
          <w:szCs w:val="24"/>
        </w:rPr>
        <w:t xml:space="preserve">«ДЮЦ г. Юрги» </w:t>
      </w:r>
      <w:r w:rsidR="00501489">
        <w:rPr>
          <w:sz w:val="24"/>
          <w:szCs w:val="24"/>
        </w:rPr>
        <w:t xml:space="preserve">оформляется </w:t>
      </w:r>
      <w:r w:rsidR="0092376B" w:rsidRPr="00617D24">
        <w:rPr>
          <w:sz w:val="24"/>
          <w:szCs w:val="24"/>
        </w:rPr>
        <w:t>приказом директора</w:t>
      </w:r>
      <w:r w:rsidR="00501489">
        <w:rPr>
          <w:sz w:val="24"/>
          <w:szCs w:val="24"/>
        </w:rPr>
        <w:t xml:space="preserve"> МБУДО «ДЮЦ г.</w:t>
      </w:r>
      <w:r w:rsidR="00F74EE2">
        <w:rPr>
          <w:sz w:val="24"/>
          <w:szCs w:val="24"/>
        </w:rPr>
        <w:t xml:space="preserve"> </w:t>
      </w:r>
      <w:r w:rsidR="00501489">
        <w:rPr>
          <w:sz w:val="24"/>
          <w:szCs w:val="24"/>
        </w:rPr>
        <w:t xml:space="preserve">Юрги». Приказы о приеме на обучение по дополнительным общеобразовательным </w:t>
      </w:r>
      <w:r w:rsidR="009A0256">
        <w:rPr>
          <w:sz w:val="24"/>
          <w:szCs w:val="24"/>
        </w:rPr>
        <w:t xml:space="preserve">общеразвивающим </w:t>
      </w:r>
      <w:r w:rsidR="00501489">
        <w:rPr>
          <w:sz w:val="24"/>
          <w:szCs w:val="24"/>
        </w:rPr>
        <w:t xml:space="preserve">программам </w:t>
      </w:r>
      <w:r w:rsidR="009C6FCC">
        <w:rPr>
          <w:sz w:val="24"/>
          <w:szCs w:val="24"/>
        </w:rPr>
        <w:t xml:space="preserve">фиксируются в электронном виде и </w:t>
      </w:r>
      <w:r w:rsidR="00501489">
        <w:rPr>
          <w:sz w:val="24"/>
          <w:szCs w:val="24"/>
        </w:rPr>
        <w:t>хранятся в приемной директора МБУДО «ДЮЦ г.</w:t>
      </w:r>
      <w:r w:rsidR="00F74EE2">
        <w:rPr>
          <w:sz w:val="24"/>
          <w:szCs w:val="24"/>
        </w:rPr>
        <w:t xml:space="preserve"> </w:t>
      </w:r>
      <w:r w:rsidR="00501489">
        <w:rPr>
          <w:sz w:val="24"/>
          <w:szCs w:val="24"/>
        </w:rPr>
        <w:t>Юрги»</w:t>
      </w:r>
    </w:p>
    <w:p w:rsidR="0092376B" w:rsidRPr="00617D24" w:rsidRDefault="00021B83" w:rsidP="00BF3A6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9</w:t>
      </w:r>
      <w:r w:rsidR="00BF3A68">
        <w:rPr>
          <w:sz w:val="24"/>
          <w:szCs w:val="24"/>
        </w:rPr>
        <w:t xml:space="preserve">. </w:t>
      </w:r>
      <w:r w:rsidR="00761381">
        <w:rPr>
          <w:sz w:val="24"/>
          <w:szCs w:val="24"/>
        </w:rPr>
        <w:t xml:space="preserve">При зачислении в объединения физкультурно-спортивной направленности и хореографического направления каждый </w:t>
      </w:r>
      <w:r w:rsidR="002D4175">
        <w:rPr>
          <w:sz w:val="24"/>
          <w:szCs w:val="24"/>
        </w:rPr>
        <w:t>учащийся</w:t>
      </w:r>
      <w:r w:rsidR="00761381">
        <w:rPr>
          <w:sz w:val="24"/>
          <w:szCs w:val="24"/>
        </w:rPr>
        <w:t xml:space="preserve"> должен представить справку от врача о состоянии здоровья с заключением о возможности заниматься в группах дополнительного образования по избранному профилю.</w:t>
      </w:r>
      <w:r w:rsidR="00071DCA">
        <w:rPr>
          <w:sz w:val="24"/>
          <w:szCs w:val="24"/>
        </w:rPr>
        <w:t xml:space="preserve"> Без указанной справки </w:t>
      </w:r>
      <w:r w:rsidR="009F5A53">
        <w:rPr>
          <w:sz w:val="24"/>
          <w:szCs w:val="24"/>
        </w:rPr>
        <w:t xml:space="preserve">из медицинского учреждения учащиеся до занятий не допускаются. </w:t>
      </w:r>
    </w:p>
    <w:p w:rsidR="0084603E" w:rsidRDefault="00021B83" w:rsidP="002D266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3938DE">
        <w:rPr>
          <w:sz w:val="24"/>
          <w:szCs w:val="24"/>
        </w:rPr>
        <w:t xml:space="preserve">. </w:t>
      </w:r>
      <w:proofErr w:type="gramStart"/>
      <w:r w:rsidR="000C46EC">
        <w:rPr>
          <w:sz w:val="24"/>
          <w:szCs w:val="24"/>
        </w:rPr>
        <w:t xml:space="preserve">При зачислении учащего Администрация </w:t>
      </w:r>
      <w:r w:rsidR="0084603E" w:rsidRPr="00617D24">
        <w:rPr>
          <w:sz w:val="24"/>
          <w:szCs w:val="24"/>
        </w:rPr>
        <w:t xml:space="preserve"> </w:t>
      </w:r>
      <w:r w:rsidR="00C75078">
        <w:rPr>
          <w:sz w:val="24"/>
          <w:szCs w:val="24"/>
        </w:rPr>
        <w:t>МБУДО «ДЮЦ г.</w:t>
      </w:r>
      <w:r w:rsidR="001C0AF9">
        <w:rPr>
          <w:sz w:val="24"/>
          <w:szCs w:val="24"/>
        </w:rPr>
        <w:t xml:space="preserve"> </w:t>
      </w:r>
      <w:r w:rsidR="00C75078">
        <w:rPr>
          <w:sz w:val="24"/>
          <w:szCs w:val="24"/>
        </w:rPr>
        <w:t>Юрги»</w:t>
      </w:r>
      <w:r w:rsidR="000C46EC">
        <w:rPr>
          <w:sz w:val="24"/>
          <w:szCs w:val="24"/>
        </w:rPr>
        <w:t xml:space="preserve"> или педагог</w:t>
      </w:r>
      <w:r w:rsidR="0084603E" w:rsidRPr="00617D24">
        <w:rPr>
          <w:sz w:val="24"/>
          <w:szCs w:val="24"/>
        </w:rPr>
        <w:t xml:space="preserve"> обязан</w:t>
      </w:r>
      <w:r w:rsidR="000C46EC">
        <w:rPr>
          <w:sz w:val="24"/>
          <w:szCs w:val="24"/>
        </w:rPr>
        <w:t>ы</w:t>
      </w:r>
      <w:r w:rsidR="0084603E" w:rsidRPr="00617D24">
        <w:rPr>
          <w:sz w:val="24"/>
          <w:szCs w:val="24"/>
        </w:rPr>
        <w:t xml:space="preserve"> ознакомить его и (или) родителей (законных представителей) с Уставом образовательного учреждения, Лицензией на право ведения образовательной деятельности, </w:t>
      </w:r>
      <w:r w:rsidR="000C46EC">
        <w:rPr>
          <w:sz w:val="24"/>
          <w:szCs w:val="24"/>
        </w:rPr>
        <w:t xml:space="preserve">«Положением </w:t>
      </w:r>
      <w:r w:rsidR="0029385F" w:rsidRPr="00617D24">
        <w:rPr>
          <w:sz w:val="24"/>
          <w:szCs w:val="24"/>
        </w:rPr>
        <w:t xml:space="preserve">о порядке приема, </w:t>
      </w:r>
      <w:r w:rsidR="0029385F">
        <w:rPr>
          <w:sz w:val="24"/>
          <w:szCs w:val="24"/>
        </w:rPr>
        <w:t>учета, перевода, отчисления учащихся в Муниципальном</w:t>
      </w:r>
      <w:r w:rsidR="0029385F" w:rsidRPr="00617D24">
        <w:rPr>
          <w:sz w:val="24"/>
          <w:szCs w:val="24"/>
        </w:rPr>
        <w:t xml:space="preserve"> </w:t>
      </w:r>
      <w:r w:rsidR="0029385F">
        <w:rPr>
          <w:sz w:val="24"/>
          <w:szCs w:val="24"/>
        </w:rPr>
        <w:t>бюджетном учреждении</w:t>
      </w:r>
      <w:r w:rsidR="0029385F" w:rsidRPr="00617D24">
        <w:rPr>
          <w:sz w:val="24"/>
          <w:szCs w:val="24"/>
        </w:rPr>
        <w:t xml:space="preserve"> дополнительного образования </w:t>
      </w:r>
      <w:r w:rsidR="0029385F">
        <w:rPr>
          <w:sz w:val="24"/>
          <w:szCs w:val="24"/>
        </w:rPr>
        <w:t>«Детско-юношеский центр г. Юрги»</w:t>
      </w:r>
      <w:r w:rsidR="00152315">
        <w:rPr>
          <w:sz w:val="24"/>
          <w:szCs w:val="24"/>
        </w:rPr>
        <w:t xml:space="preserve">, «Правилами поведения учащихся ДЮЦ» </w:t>
      </w:r>
      <w:r w:rsidR="0084603E" w:rsidRPr="00617D24">
        <w:rPr>
          <w:sz w:val="24"/>
          <w:szCs w:val="24"/>
        </w:rPr>
        <w:t xml:space="preserve">и другими </w:t>
      </w:r>
      <w:r w:rsidR="00152315">
        <w:rPr>
          <w:sz w:val="24"/>
          <w:szCs w:val="24"/>
        </w:rPr>
        <w:t>локальными актами</w:t>
      </w:r>
      <w:r w:rsidR="0084603E" w:rsidRPr="00617D24">
        <w:rPr>
          <w:sz w:val="24"/>
          <w:szCs w:val="24"/>
        </w:rPr>
        <w:t>, регламентирующими организацию образовательного процесса.</w:t>
      </w:r>
      <w:proofErr w:type="gramEnd"/>
    </w:p>
    <w:p w:rsidR="00152315" w:rsidRPr="00617D24" w:rsidRDefault="00152315" w:rsidP="002D266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Родители (законные представители) </w:t>
      </w:r>
      <w:proofErr w:type="gramStart"/>
      <w:r>
        <w:rPr>
          <w:sz w:val="24"/>
          <w:szCs w:val="24"/>
        </w:rPr>
        <w:t>могут самостоятельно ознакомится</w:t>
      </w:r>
      <w:proofErr w:type="gramEnd"/>
      <w:r>
        <w:rPr>
          <w:sz w:val="24"/>
          <w:szCs w:val="24"/>
        </w:rPr>
        <w:t xml:space="preserve"> с данными документами на стенде</w:t>
      </w:r>
      <w:r w:rsidR="003961D0">
        <w:rPr>
          <w:sz w:val="24"/>
          <w:szCs w:val="24"/>
        </w:rPr>
        <w:t xml:space="preserve"> или официальном сайте</w:t>
      </w:r>
      <w:r>
        <w:rPr>
          <w:sz w:val="24"/>
          <w:szCs w:val="24"/>
        </w:rPr>
        <w:t xml:space="preserve"> учреждения.</w:t>
      </w:r>
    </w:p>
    <w:p w:rsidR="002854DA" w:rsidRPr="00617D24" w:rsidRDefault="00021B83" w:rsidP="002D266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="00BB5D9B">
        <w:rPr>
          <w:sz w:val="24"/>
          <w:szCs w:val="24"/>
        </w:rPr>
        <w:t>.</w:t>
      </w:r>
      <w:r w:rsidR="002D266D">
        <w:rPr>
          <w:sz w:val="24"/>
          <w:szCs w:val="24"/>
        </w:rPr>
        <w:t xml:space="preserve"> </w:t>
      </w:r>
      <w:r w:rsidR="002854DA" w:rsidRPr="00617D24">
        <w:rPr>
          <w:sz w:val="24"/>
          <w:szCs w:val="24"/>
        </w:rPr>
        <w:t>Продолжительность обучения зависит от возрастных ос</w:t>
      </w:r>
      <w:r w:rsidR="002D266D">
        <w:rPr>
          <w:sz w:val="24"/>
          <w:szCs w:val="24"/>
        </w:rPr>
        <w:t>обенностей</w:t>
      </w:r>
      <w:r w:rsidR="002854DA" w:rsidRPr="00617D24">
        <w:rPr>
          <w:sz w:val="24"/>
          <w:szCs w:val="24"/>
        </w:rPr>
        <w:t>, н</w:t>
      </w:r>
      <w:r w:rsidR="002D266D">
        <w:rPr>
          <w:sz w:val="24"/>
          <w:szCs w:val="24"/>
        </w:rPr>
        <w:t xml:space="preserve">аправленности и сроков </w:t>
      </w:r>
      <w:proofErr w:type="gramStart"/>
      <w:r w:rsidR="002D266D">
        <w:rPr>
          <w:sz w:val="24"/>
          <w:szCs w:val="24"/>
        </w:rPr>
        <w:t xml:space="preserve">обучения по </w:t>
      </w:r>
      <w:r w:rsidR="002854DA" w:rsidRPr="00617D24">
        <w:rPr>
          <w:sz w:val="24"/>
          <w:szCs w:val="24"/>
        </w:rPr>
        <w:t>программ</w:t>
      </w:r>
      <w:r w:rsidR="002D266D">
        <w:rPr>
          <w:sz w:val="24"/>
          <w:szCs w:val="24"/>
        </w:rPr>
        <w:t>ам</w:t>
      </w:r>
      <w:proofErr w:type="gramEnd"/>
      <w:r w:rsidR="002854DA" w:rsidRPr="00617D24">
        <w:rPr>
          <w:sz w:val="24"/>
          <w:szCs w:val="24"/>
        </w:rPr>
        <w:t>, начального уровня знаний</w:t>
      </w:r>
      <w:r w:rsidR="002D266D">
        <w:rPr>
          <w:sz w:val="24"/>
          <w:szCs w:val="24"/>
        </w:rPr>
        <w:t xml:space="preserve"> у </w:t>
      </w:r>
      <w:r w:rsidR="002D4175">
        <w:rPr>
          <w:sz w:val="24"/>
          <w:szCs w:val="24"/>
        </w:rPr>
        <w:t xml:space="preserve">учащегося </w:t>
      </w:r>
      <w:r w:rsidR="002854DA" w:rsidRPr="00617D24">
        <w:rPr>
          <w:sz w:val="24"/>
          <w:szCs w:val="24"/>
        </w:rPr>
        <w:t>в выбранной образовательной облас</w:t>
      </w:r>
      <w:r w:rsidR="00DB5BF9">
        <w:rPr>
          <w:sz w:val="24"/>
          <w:szCs w:val="24"/>
        </w:rPr>
        <w:t>ти и может составлять от 1 до 8</w:t>
      </w:r>
      <w:r w:rsidR="002854DA" w:rsidRPr="00617D24">
        <w:rPr>
          <w:sz w:val="24"/>
          <w:szCs w:val="24"/>
        </w:rPr>
        <w:t xml:space="preserve"> лет.</w:t>
      </w:r>
    </w:p>
    <w:p w:rsidR="005D65FB" w:rsidRDefault="00900DC1" w:rsidP="006A4E2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21B83">
        <w:rPr>
          <w:sz w:val="24"/>
          <w:szCs w:val="24"/>
        </w:rPr>
        <w:t>2</w:t>
      </w:r>
      <w:r w:rsidR="002D266D">
        <w:rPr>
          <w:sz w:val="24"/>
          <w:szCs w:val="24"/>
        </w:rPr>
        <w:t xml:space="preserve">. Каждый </w:t>
      </w:r>
      <w:r w:rsidR="002D4175">
        <w:rPr>
          <w:sz w:val="24"/>
          <w:szCs w:val="24"/>
        </w:rPr>
        <w:t xml:space="preserve">учащийся </w:t>
      </w:r>
      <w:r w:rsidR="002854DA" w:rsidRPr="00617D24">
        <w:rPr>
          <w:sz w:val="24"/>
          <w:szCs w:val="24"/>
        </w:rPr>
        <w:t xml:space="preserve"> имеет право одновременно заниматься в нескольких объединениях</w:t>
      </w:r>
      <w:r w:rsidR="002D266D">
        <w:rPr>
          <w:sz w:val="24"/>
          <w:szCs w:val="24"/>
        </w:rPr>
        <w:t xml:space="preserve"> ДЮЦ</w:t>
      </w:r>
      <w:r w:rsidR="005D65FB" w:rsidRPr="00617D24">
        <w:rPr>
          <w:sz w:val="24"/>
          <w:szCs w:val="24"/>
        </w:rPr>
        <w:t xml:space="preserve">, </w:t>
      </w:r>
      <w:r w:rsidR="00DC21F8">
        <w:rPr>
          <w:sz w:val="24"/>
          <w:szCs w:val="24"/>
        </w:rPr>
        <w:t>переходить в другое объединение</w:t>
      </w:r>
      <w:r w:rsidR="005D65FB" w:rsidRPr="00617D24">
        <w:rPr>
          <w:sz w:val="24"/>
          <w:szCs w:val="24"/>
        </w:rPr>
        <w:t>.</w:t>
      </w:r>
    </w:p>
    <w:p w:rsidR="003723D9" w:rsidRPr="00EC5169" w:rsidRDefault="00FC42D6" w:rsidP="006A4E23">
      <w:pPr>
        <w:tabs>
          <w:tab w:val="num" w:pos="0"/>
        </w:tabs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1</w:t>
      </w:r>
      <w:r w:rsidR="00021B83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3723D9" w:rsidRPr="00EC5169">
        <w:rPr>
          <w:color w:val="000000"/>
          <w:sz w:val="24"/>
          <w:szCs w:val="24"/>
        </w:rPr>
        <w:t xml:space="preserve">Списочный состав нового приема </w:t>
      </w:r>
      <w:r w:rsidR="002D4175">
        <w:rPr>
          <w:color w:val="000000"/>
          <w:sz w:val="24"/>
          <w:szCs w:val="24"/>
        </w:rPr>
        <w:t>учащихся</w:t>
      </w:r>
      <w:r w:rsidR="007D31E2">
        <w:rPr>
          <w:color w:val="000000"/>
          <w:sz w:val="24"/>
          <w:szCs w:val="24"/>
        </w:rPr>
        <w:t xml:space="preserve"> (первого года обучения)</w:t>
      </w:r>
      <w:r w:rsidR="003723D9" w:rsidRPr="00EC5169">
        <w:rPr>
          <w:color w:val="000000"/>
          <w:sz w:val="24"/>
          <w:szCs w:val="24"/>
        </w:rPr>
        <w:t xml:space="preserve"> в </w:t>
      </w:r>
      <w:r w:rsidR="00900DC1">
        <w:rPr>
          <w:color w:val="000000"/>
          <w:sz w:val="24"/>
          <w:szCs w:val="24"/>
        </w:rPr>
        <w:t>МБУДО</w:t>
      </w:r>
      <w:r w:rsidR="003723D9">
        <w:rPr>
          <w:color w:val="000000"/>
          <w:sz w:val="24"/>
          <w:szCs w:val="24"/>
        </w:rPr>
        <w:t xml:space="preserve"> «ДЮЦ г.</w:t>
      </w:r>
      <w:r>
        <w:rPr>
          <w:color w:val="000000"/>
          <w:sz w:val="24"/>
          <w:szCs w:val="24"/>
        </w:rPr>
        <w:t xml:space="preserve"> </w:t>
      </w:r>
      <w:r w:rsidR="003723D9">
        <w:rPr>
          <w:color w:val="000000"/>
          <w:sz w:val="24"/>
          <w:szCs w:val="24"/>
        </w:rPr>
        <w:t>Юрги»</w:t>
      </w:r>
      <w:r w:rsidR="003723D9" w:rsidRPr="00EC5169">
        <w:rPr>
          <w:color w:val="000000"/>
          <w:sz w:val="24"/>
          <w:szCs w:val="24"/>
        </w:rPr>
        <w:t xml:space="preserve"> оформляется</w:t>
      </w:r>
      <w:r w:rsidR="003723D9">
        <w:rPr>
          <w:color w:val="000000"/>
          <w:sz w:val="24"/>
          <w:szCs w:val="24"/>
        </w:rPr>
        <w:t xml:space="preserve"> приказом директора</w:t>
      </w:r>
      <w:r>
        <w:rPr>
          <w:color w:val="000000"/>
          <w:sz w:val="24"/>
          <w:szCs w:val="24"/>
        </w:rPr>
        <w:t xml:space="preserve"> в сентябре месяце.</w:t>
      </w:r>
    </w:p>
    <w:p w:rsidR="00A3685C" w:rsidRDefault="006A4E23" w:rsidP="006A4E23">
      <w:pPr>
        <w:spacing w:line="100" w:lineRule="atLeas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21B83">
        <w:rPr>
          <w:sz w:val="24"/>
          <w:szCs w:val="24"/>
        </w:rPr>
        <w:t>4</w:t>
      </w:r>
      <w:r w:rsidRPr="006A4E23">
        <w:rPr>
          <w:sz w:val="24"/>
          <w:szCs w:val="24"/>
        </w:rPr>
        <w:t>. Гражданам, имеющим право на получение дополнительного образования, может быть отказано в приеме</w:t>
      </w:r>
      <w:r w:rsidR="00A3685C">
        <w:rPr>
          <w:sz w:val="24"/>
          <w:szCs w:val="24"/>
        </w:rPr>
        <w:t>:</w:t>
      </w:r>
    </w:p>
    <w:p w:rsidR="00A3685C" w:rsidRDefault="00A3685C" w:rsidP="006A4E23">
      <w:pPr>
        <w:spacing w:line="100" w:lineRule="atLeas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A4E23" w:rsidRPr="006A4E23">
        <w:rPr>
          <w:sz w:val="24"/>
          <w:szCs w:val="24"/>
        </w:rPr>
        <w:t xml:space="preserve"> по причине отсутствия свободных мест в учреждении</w:t>
      </w:r>
      <w:r>
        <w:rPr>
          <w:sz w:val="24"/>
          <w:szCs w:val="24"/>
        </w:rPr>
        <w:t>,</w:t>
      </w:r>
      <w:r w:rsidR="006A4E23" w:rsidRPr="006A4E23">
        <w:rPr>
          <w:sz w:val="24"/>
          <w:szCs w:val="24"/>
        </w:rPr>
        <w:t xml:space="preserve"> </w:t>
      </w:r>
    </w:p>
    <w:p w:rsidR="00A3685C" w:rsidRDefault="00A3685C" w:rsidP="006A4E23">
      <w:pPr>
        <w:spacing w:line="100" w:lineRule="atLeas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005A6">
        <w:rPr>
          <w:sz w:val="24"/>
          <w:szCs w:val="24"/>
        </w:rPr>
        <w:t xml:space="preserve">при наличии медицинских противопоказаний </w:t>
      </w:r>
      <w:r w:rsidR="00EC0B1A">
        <w:rPr>
          <w:sz w:val="24"/>
          <w:szCs w:val="24"/>
        </w:rPr>
        <w:t xml:space="preserve">к конкретным видам деятельности </w:t>
      </w:r>
      <w:r w:rsidR="006A4E23" w:rsidRPr="006A4E23">
        <w:rPr>
          <w:sz w:val="24"/>
          <w:szCs w:val="24"/>
        </w:rPr>
        <w:t xml:space="preserve"> в группах дополнительного образования физкультурно-спортивной направленности и хореографического направления</w:t>
      </w:r>
      <w:r>
        <w:rPr>
          <w:sz w:val="24"/>
          <w:szCs w:val="24"/>
        </w:rPr>
        <w:t>,</w:t>
      </w:r>
    </w:p>
    <w:p w:rsidR="006A4E23" w:rsidRPr="006A4E23" w:rsidRDefault="00A3685C" w:rsidP="006A4E23">
      <w:pPr>
        <w:spacing w:line="100" w:lineRule="atLeas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-по результатам проверки </w:t>
      </w:r>
      <w:r w:rsidR="007A5DB7">
        <w:rPr>
          <w:sz w:val="24"/>
          <w:szCs w:val="24"/>
        </w:rPr>
        <w:t xml:space="preserve">с использованием информационной системы невозможность использования представленного сертификата для </w:t>
      </w:r>
      <w:proofErr w:type="gramStart"/>
      <w:r w:rsidR="007A5DB7">
        <w:rPr>
          <w:sz w:val="24"/>
          <w:szCs w:val="24"/>
        </w:rPr>
        <w:t>обучения по</w:t>
      </w:r>
      <w:proofErr w:type="gramEnd"/>
      <w:r w:rsidR="007A5DB7">
        <w:rPr>
          <w:sz w:val="24"/>
          <w:szCs w:val="24"/>
        </w:rPr>
        <w:t xml:space="preserve"> выбранной программе, либо отсутствие доступного обеспечения </w:t>
      </w:r>
      <w:r w:rsidR="00F005A6">
        <w:rPr>
          <w:sz w:val="24"/>
          <w:szCs w:val="24"/>
        </w:rPr>
        <w:t>сертификата дополнительного образования</w:t>
      </w:r>
      <w:r w:rsidR="006A4E23" w:rsidRPr="006A4E23">
        <w:rPr>
          <w:sz w:val="24"/>
          <w:szCs w:val="24"/>
        </w:rPr>
        <w:t>.</w:t>
      </w:r>
    </w:p>
    <w:p w:rsidR="006A4E23" w:rsidRDefault="006A4E23" w:rsidP="006A4E23">
      <w:pPr>
        <w:tabs>
          <w:tab w:val="num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21B83">
        <w:rPr>
          <w:sz w:val="24"/>
          <w:szCs w:val="24"/>
        </w:rPr>
        <w:t>5</w:t>
      </w:r>
      <w:r w:rsidRPr="006A4E23">
        <w:rPr>
          <w:sz w:val="24"/>
          <w:szCs w:val="24"/>
        </w:rPr>
        <w:t>. В случае отказа в приеме директор визирует заявление родителей (законных представителей) с указанием причин отказа</w:t>
      </w:r>
      <w:r>
        <w:rPr>
          <w:sz w:val="24"/>
          <w:szCs w:val="24"/>
        </w:rPr>
        <w:t>.</w:t>
      </w:r>
    </w:p>
    <w:p w:rsidR="004D49E7" w:rsidRDefault="006A4E23" w:rsidP="00C85872">
      <w:pPr>
        <w:spacing w:line="100" w:lineRule="atLeas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21B83">
        <w:rPr>
          <w:sz w:val="24"/>
          <w:szCs w:val="24"/>
        </w:rPr>
        <w:t>6</w:t>
      </w:r>
      <w:r>
        <w:rPr>
          <w:sz w:val="24"/>
          <w:szCs w:val="24"/>
        </w:rPr>
        <w:t xml:space="preserve">. Прием заявлений от граждан на </w:t>
      </w:r>
      <w:proofErr w:type="gramStart"/>
      <w:r>
        <w:rPr>
          <w:sz w:val="24"/>
          <w:szCs w:val="24"/>
        </w:rPr>
        <w:t>обучение</w:t>
      </w:r>
      <w:proofErr w:type="gramEnd"/>
      <w:r w:rsidR="00C85872" w:rsidRPr="00C85872">
        <w:rPr>
          <w:sz w:val="24"/>
          <w:szCs w:val="24"/>
        </w:rPr>
        <w:t xml:space="preserve"> </w:t>
      </w:r>
      <w:r w:rsidR="00C85872">
        <w:rPr>
          <w:sz w:val="24"/>
          <w:szCs w:val="24"/>
        </w:rPr>
        <w:t>по дополнительным общеобразовательным программам осуществляется круглогодично при наличии свободных мест.</w:t>
      </w:r>
    </w:p>
    <w:p w:rsidR="00C85872" w:rsidRDefault="00C85872" w:rsidP="00C85872">
      <w:pPr>
        <w:spacing w:line="100" w:lineRule="atLeas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21B83">
        <w:rPr>
          <w:sz w:val="24"/>
          <w:szCs w:val="24"/>
        </w:rPr>
        <w:t>7</w:t>
      </w:r>
      <w:r>
        <w:rPr>
          <w:sz w:val="24"/>
          <w:szCs w:val="24"/>
        </w:rPr>
        <w:t xml:space="preserve">. Информация о направленностях </w:t>
      </w:r>
      <w:proofErr w:type="gramStart"/>
      <w:r>
        <w:rPr>
          <w:sz w:val="24"/>
          <w:szCs w:val="24"/>
        </w:rPr>
        <w:t>обучения</w:t>
      </w:r>
      <w:proofErr w:type="gramEnd"/>
      <w:r>
        <w:rPr>
          <w:sz w:val="24"/>
          <w:szCs w:val="24"/>
        </w:rPr>
        <w:t xml:space="preserve"> по дополнительным общеобразовательным программам, количество мест, правилах приема на обучение </w:t>
      </w:r>
      <w:r w:rsidR="00CA3945">
        <w:rPr>
          <w:sz w:val="24"/>
          <w:szCs w:val="24"/>
        </w:rPr>
        <w:t>по дополнительным общеобразовательным программам и программам персонифицированного финансирования дополнительного образования размещается на информационном стенде и на официальном сайте МБУДО «ДЮЦ г.</w:t>
      </w:r>
      <w:r w:rsidR="00A50A8C">
        <w:rPr>
          <w:sz w:val="24"/>
          <w:szCs w:val="24"/>
        </w:rPr>
        <w:t xml:space="preserve"> </w:t>
      </w:r>
      <w:r w:rsidR="00CA3945">
        <w:rPr>
          <w:sz w:val="24"/>
          <w:szCs w:val="24"/>
        </w:rPr>
        <w:t>Юрги» в сети Интернет.</w:t>
      </w:r>
    </w:p>
    <w:p w:rsidR="00D46020" w:rsidRDefault="00D46020" w:rsidP="00C85872">
      <w:pPr>
        <w:spacing w:line="100" w:lineRule="atLeas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21B83">
        <w:rPr>
          <w:sz w:val="24"/>
          <w:szCs w:val="24"/>
        </w:rPr>
        <w:t>8</w:t>
      </w:r>
      <w:r>
        <w:rPr>
          <w:sz w:val="24"/>
          <w:szCs w:val="24"/>
        </w:rPr>
        <w:t xml:space="preserve">. Заявления о зачислении учащихся на обучение по дополнительным общеобразовательным </w:t>
      </w:r>
      <w:r w:rsidR="0022599A">
        <w:rPr>
          <w:sz w:val="24"/>
          <w:szCs w:val="24"/>
        </w:rPr>
        <w:t xml:space="preserve">общеразвивающим </w:t>
      </w:r>
      <w:r>
        <w:rPr>
          <w:sz w:val="24"/>
          <w:szCs w:val="24"/>
        </w:rPr>
        <w:t>программам</w:t>
      </w:r>
      <w:r w:rsidR="006853FD">
        <w:rPr>
          <w:sz w:val="24"/>
          <w:szCs w:val="24"/>
        </w:rPr>
        <w:t>, медицинские справки об отсутствии медицинских противопоказаниях к занятиям</w:t>
      </w:r>
      <w:r w:rsidR="009C6FCC">
        <w:rPr>
          <w:sz w:val="24"/>
          <w:szCs w:val="24"/>
        </w:rPr>
        <w:t xml:space="preserve"> оговоренными видами деятельности</w:t>
      </w:r>
      <w:r w:rsidR="006853FD">
        <w:rPr>
          <w:sz w:val="24"/>
          <w:szCs w:val="24"/>
        </w:rPr>
        <w:t>,</w:t>
      </w:r>
      <w:r>
        <w:rPr>
          <w:sz w:val="24"/>
          <w:szCs w:val="24"/>
        </w:rPr>
        <w:t xml:space="preserve"> хранятся у ответственных лиц (педагогов дополнительного образования, реализующих данные программы)</w:t>
      </w:r>
    </w:p>
    <w:p w:rsidR="00CA3945" w:rsidRDefault="009C6FCC" w:rsidP="00C85872">
      <w:pPr>
        <w:spacing w:line="100" w:lineRule="atLeas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21B83">
        <w:rPr>
          <w:sz w:val="24"/>
          <w:szCs w:val="24"/>
        </w:rPr>
        <w:t>9</w:t>
      </w:r>
      <w:r>
        <w:rPr>
          <w:sz w:val="24"/>
          <w:szCs w:val="24"/>
        </w:rPr>
        <w:t>. При зачислении</w:t>
      </w:r>
      <w:r w:rsidR="00CA1003">
        <w:rPr>
          <w:sz w:val="24"/>
          <w:szCs w:val="24"/>
        </w:rPr>
        <w:t xml:space="preserve"> на программы персонифицированного финансирования дополнительного образования заявление на зачислении, договора – оферты (размещенные в личном кабинете на портале </w:t>
      </w:r>
      <w:hyperlink w:history="1">
        <w:r w:rsidR="00DC4763" w:rsidRPr="003735CA">
          <w:rPr>
            <w:rStyle w:val="a7"/>
            <w:sz w:val="24"/>
            <w:szCs w:val="24"/>
            <w:lang w:val="en-US"/>
          </w:rPr>
          <w:t>https</w:t>
        </w:r>
        <w:r w:rsidR="00DC4763" w:rsidRPr="003735CA">
          <w:rPr>
            <w:rStyle w:val="a7"/>
            <w:sz w:val="24"/>
            <w:szCs w:val="24"/>
          </w:rPr>
          <w:t>://</w:t>
        </w:r>
        <w:proofErr w:type="spellStart"/>
        <w:r w:rsidR="00DC4763" w:rsidRPr="003735CA">
          <w:rPr>
            <w:rStyle w:val="a7"/>
            <w:sz w:val="24"/>
            <w:szCs w:val="24"/>
            <w:lang w:val="en-US"/>
          </w:rPr>
          <w:t>ruobr</w:t>
        </w:r>
        <w:proofErr w:type="spellEnd"/>
        <w:r w:rsidR="00DC4763" w:rsidRPr="003735CA">
          <w:rPr>
            <w:rStyle w:val="a7"/>
            <w:sz w:val="24"/>
            <w:szCs w:val="24"/>
          </w:rPr>
          <w:t>.</w:t>
        </w:r>
        <w:proofErr w:type="spellStart"/>
        <w:r w:rsidR="00DC4763" w:rsidRPr="003735CA">
          <w:rPr>
            <w:rStyle w:val="a7"/>
            <w:sz w:val="24"/>
            <w:szCs w:val="24"/>
            <w:lang w:val="en-US"/>
          </w:rPr>
          <w:t>ru</w:t>
        </w:r>
        <w:proofErr w:type="spellEnd"/>
        <w:r w:rsidR="00DC4763" w:rsidRPr="003735CA">
          <w:rPr>
            <w:rStyle w:val="a7"/>
            <w:sz w:val="24"/>
            <w:szCs w:val="24"/>
          </w:rPr>
          <w:t>) -</w:t>
        </w:r>
      </w:hyperlink>
      <w:r w:rsidR="00DC4763">
        <w:rPr>
          <w:sz w:val="24"/>
          <w:szCs w:val="24"/>
        </w:rPr>
        <w:t xml:space="preserve"> Электронная школа 2.0</w:t>
      </w:r>
      <w:r w:rsidR="00F45AB9">
        <w:rPr>
          <w:sz w:val="24"/>
          <w:szCs w:val="24"/>
        </w:rPr>
        <w:t xml:space="preserve">, хранятся у ответственных лиц, </w:t>
      </w:r>
      <w:r w:rsidR="00456A77">
        <w:rPr>
          <w:sz w:val="24"/>
          <w:szCs w:val="24"/>
        </w:rPr>
        <w:t>назначенных директором.</w:t>
      </w:r>
    </w:p>
    <w:p w:rsidR="00BB1C26" w:rsidRDefault="00021B83" w:rsidP="00C85872">
      <w:pPr>
        <w:spacing w:line="100" w:lineRule="atLeas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="00BB1C26">
        <w:rPr>
          <w:sz w:val="24"/>
          <w:szCs w:val="24"/>
        </w:rPr>
        <w:t xml:space="preserve">. При приеме учащегося на платное обучение в учреждении заключается договор </w:t>
      </w:r>
      <w:r w:rsidR="00BB1C26">
        <w:rPr>
          <w:sz w:val="24"/>
          <w:szCs w:val="24"/>
        </w:rPr>
        <w:lastRenderedPageBreak/>
        <w:t>об образ</w:t>
      </w:r>
      <w:r w:rsidR="00135734">
        <w:rPr>
          <w:sz w:val="24"/>
          <w:szCs w:val="24"/>
        </w:rPr>
        <w:t>овании в письменной форме между учреждением и лицом, зачисленным на обучение или родителями (законными представителями) несовершеннолетнего лица.</w:t>
      </w:r>
    </w:p>
    <w:p w:rsidR="00135734" w:rsidRDefault="00135734" w:rsidP="00C85872">
      <w:pPr>
        <w:spacing w:line="100" w:lineRule="atLeas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договоре об образовании указаны основные характеристики образования, в том числе </w:t>
      </w:r>
      <w:r w:rsidR="00345E16">
        <w:rPr>
          <w:sz w:val="24"/>
          <w:szCs w:val="24"/>
        </w:rPr>
        <w:t>вид, уровень и (или) направленность дополнительной общеобразовательной программы, формы обучения, срок освоения программы  (продолжительность обучения), стоимость обучения.</w:t>
      </w:r>
    </w:p>
    <w:p w:rsidR="00A50A8C" w:rsidRDefault="00345E16" w:rsidP="00D47AA3">
      <w:pPr>
        <w:spacing w:line="100" w:lineRule="atLeas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Договор об образовании не может содержать условия, которые ограничивают права детей с ОВЗ, детей-инвалидов и других лиц, имеющих право на получение </w:t>
      </w:r>
      <w:r w:rsidR="0026415B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="0026415B">
        <w:rPr>
          <w:sz w:val="24"/>
          <w:szCs w:val="24"/>
        </w:rPr>
        <w:t>определенных уровня и направленности, снижают уровень предоставления им гарантий по сравнению с условиями, установленными законодательством об образовании.</w:t>
      </w:r>
    </w:p>
    <w:p w:rsidR="00F34BD6" w:rsidRPr="00A50A8C" w:rsidRDefault="00172047" w:rsidP="00A50A8C">
      <w:pPr>
        <w:spacing w:line="100" w:lineRule="atLeast"/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="00EC76A2">
        <w:rPr>
          <w:color w:val="000000"/>
          <w:sz w:val="24"/>
          <w:szCs w:val="24"/>
        </w:rPr>
        <w:t>1</w:t>
      </w:r>
      <w:r w:rsidR="00B546D7">
        <w:rPr>
          <w:color w:val="000000"/>
          <w:sz w:val="24"/>
          <w:szCs w:val="24"/>
        </w:rPr>
        <w:t>.</w:t>
      </w:r>
      <w:r w:rsidR="004D49E7">
        <w:rPr>
          <w:sz w:val="24"/>
          <w:szCs w:val="24"/>
        </w:rPr>
        <w:t xml:space="preserve"> </w:t>
      </w:r>
      <w:r>
        <w:rPr>
          <w:sz w:val="24"/>
          <w:szCs w:val="24"/>
        </w:rPr>
        <w:t>Уча</w:t>
      </w:r>
      <w:r w:rsidR="004D49E7">
        <w:rPr>
          <w:sz w:val="24"/>
          <w:szCs w:val="24"/>
        </w:rPr>
        <w:t>щиеся</w:t>
      </w:r>
      <w:r w:rsidR="005D65FB" w:rsidRPr="00617D24">
        <w:rPr>
          <w:sz w:val="24"/>
          <w:szCs w:val="24"/>
        </w:rPr>
        <w:t>, освоившие в полном</w:t>
      </w:r>
      <w:r w:rsidR="00F34BD6" w:rsidRPr="00617D24">
        <w:rPr>
          <w:sz w:val="24"/>
          <w:szCs w:val="24"/>
        </w:rPr>
        <w:t xml:space="preserve"> объеме образовательную программу </w:t>
      </w:r>
      <w:r w:rsidR="009E02DC">
        <w:rPr>
          <w:sz w:val="24"/>
          <w:szCs w:val="24"/>
        </w:rPr>
        <w:t>дополнительного образования</w:t>
      </w:r>
      <w:r w:rsidR="00F34BD6" w:rsidRPr="00617D24">
        <w:rPr>
          <w:sz w:val="24"/>
          <w:szCs w:val="24"/>
        </w:rPr>
        <w:t xml:space="preserve">, переводятся на следующий год </w:t>
      </w:r>
      <w:proofErr w:type="gramStart"/>
      <w:r w:rsidR="00F34BD6" w:rsidRPr="00617D24">
        <w:rPr>
          <w:sz w:val="24"/>
          <w:szCs w:val="24"/>
        </w:rPr>
        <w:t>обучени</w:t>
      </w:r>
      <w:r w:rsidR="00EC76A2">
        <w:rPr>
          <w:sz w:val="24"/>
          <w:szCs w:val="24"/>
        </w:rPr>
        <w:t>я</w:t>
      </w:r>
      <w:r w:rsidR="00CC5719">
        <w:rPr>
          <w:sz w:val="24"/>
          <w:szCs w:val="24"/>
        </w:rPr>
        <w:t xml:space="preserve"> (по результатам</w:t>
      </w:r>
      <w:proofErr w:type="gramEnd"/>
      <w:r w:rsidR="00CC5719">
        <w:rPr>
          <w:sz w:val="24"/>
          <w:szCs w:val="24"/>
        </w:rPr>
        <w:t xml:space="preserve"> мониторинга)</w:t>
      </w:r>
      <w:r w:rsidR="00456A77">
        <w:rPr>
          <w:sz w:val="24"/>
          <w:szCs w:val="24"/>
        </w:rPr>
        <w:t>, в соответствии с дополнительными общеобразовательными</w:t>
      </w:r>
      <w:r w:rsidR="00316BDC" w:rsidRPr="00316BDC">
        <w:rPr>
          <w:sz w:val="24"/>
          <w:szCs w:val="24"/>
        </w:rPr>
        <w:t xml:space="preserve"> </w:t>
      </w:r>
      <w:r w:rsidR="00316BDC">
        <w:rPr>
          <w:sz w:val="24"/>
          <w:szCs w:val="24"/>
        </w:rPr>
        <w:t>общеразвивающими</w:t>
      </w:r>
      <w:r w:rsidR="00456A77">
        <w:rPr>
          <w:sz w:val="24"/>
          <w:szCs w:val="24"/>
        </w:rPr>
        <w:t xml:space="preserve"> программами.</w:t>
      </w:r>
    </w:p>
    <w:p w:rsidR="00954C2E" w:rsidRPr="00954C2E" w:rsidRDefault="00CC5719" w:rsidP="00954C2E">
      <w:pPr>
        <w:ind w:firstLine="540"/>
        <w:jc w:val="both"/>
        <w:rPr>
          <w:sz w:val="24"/>
          <w:szCs w:val="24"/>
        </w:rPr>
      </w:pPr>
      <w:r w:rsidRPr="002316F7">
        <w:rPr>
          <w:sz w:val="24"/>
          <w:szCs w:val="24"/>
        </w:rPr>
        <w:tab/>
        <w:t>2</w:t>
      </w:r>
      <w:r w:rsidR="00EC76A2">
        <w:rPr>
          <w:sz w:val="24"/>
          <w:szCs w:val="24"/>
        </w:rPr>
        <w:t>2</w:t>
      </w:r>
      <w:r w:rsidRPr="002316F7">
        <w:rPr>
          <w:sz w:val="24"/>
          <w:szCs w:val="24"/>
        </w:rPr>
        <w:t xml:space="preserve">. </w:t>
      </w:r>
      <w:r w:rsidR="00172047">
        <w:rPr>
          <w:sz w:val="24"/>
          <w:szCs w:val="24"/>
        </w:rPr>
        <w:t>Учащиеся</w:t>
      </w:r>
      <w:r w:rsidR="00172047" w:rsidRPr="00617D24">
        <w:rPr>
          <w:sz w:val="24"/>
          <w:szCs w:val="24"/>
        </w:rPr>
        <w:t xml:space="preserve">, </w:t>
      </w:r>
      <w:r w:rsidRPr="002316F7">
        <w:rPr>
          <w:sz w:val="24"/>
          <w:szCs w:val="24"/>
        </w:rPr>
        <w:t xml:space="preserve">не освоившие в полном объеме </w:t>
      </w:r>
      <w:r w:rsidR="00316BDC">
        <w:rPr>
          <w:sz w:val="24"/>
          <w:szCs w:val="24"/>
        </w:rPr>
        <w:t>дополнительную  общеобразовательную</w:t>
      </w:r>
      <w:r w:rsidR="00316BDC" w:rsidRPr="00316BDC">
        <w:rPr>
          <w:sz w:val="24"/>
          <w:szCs w:val="24"/>
        </w:rPr>
        <w:t xml:space="preserve"> </w:t>
      </w:r>
      <w:r w:rsidR="00316BDC">
        <w:rPr>
          <w:sz w:val="24"/>
          <w:szCs w:val="24"/>
        </w:rPr>
        <w:t>общеразвивающую программу</w:t>
      </w:r>
      <w:r w:rsidRPr="00954C2E">
        <w:rPr>
          <w:sz w:val="24"/>
          <w:szCs w:val="24"/>
        </w:rPr>
        <w:t xml:space="preserve"> по причине пропусков из-за болезни и других уважительных причин, могут быть оставлены на повторный курс </w:t>
      </w:r>
      <w:proofErr w:type="gramStart"/>
      <w:r w:rsidRPr="00954C2E">
        <w:rPr>
          <w:sz w:val="24"/>
          <w:szCs w:val="24"/>
        </w:rPr>
        <w:t>обучения по программе</w:t>
      </w:r>
      <w:proofErr w:type="gramEnd"/>
      <w:r w:rsidRPr="00954C2E">
        <w:rPr>
          <w:sz w:val="24"/>
          <w:szCs w:val="24"/>
        </w:rPr>
        <w:t xml:space="preserve"> (по справке педагога).</w:t>
      </w:r>
      <w:r w:rsidR="00172047">
        <w:rPr>
          <w:sz w:val="24"/>
          <w:szCs w:val="24"/>
        </w:rPr>
        <w:t xml:space="preserve"> В данном случае составляется приказ. </w:t>
      </w:r>
    </w:p>
    <w:p w:rsidR="0057321E" w:rsidRPr="00954C2E" w:rsidRDefault="00172047" w:rsidP="00954C2E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EC76A2">
        <w:rPr>
          <w:sz w:val="24"/>
          <w:szCs w:val="24"/>
        </w:rPr>
        <w:t>3</w:t>
      </w:r>
      <w:r w:rsidR="00954C2E" w:rsidRPr="00954C2E">
        <w:rPr>
          <w:sz w:val="24"/>
          <w:szCs w:val="24"/>
        </w:rPr>
        <w:t xml:space="preserve">. </w:t>
      </w:r>
      <w:r w:rsidR="00174836">
        <w:rPr>
          <w:sz w:val="24"/>
          <w:szCs w:val="24"/>
        </w:rPr>
        <w:t xml:space="preserve">Директор </w:t>
      </w:r>
      <w:r w:rsidR="00B27B3C">
        <w:rPr>
          <w:sz w:val="24"/>
          <w:szCs w:val="24"/>
        </w:rPr>
        <w:t>учреждения</w:t>
      </w:r>
      <w:r w:rsidR="00174836">
        <w:rPr>
          <w:sz w:val="24"/>
          <w:szCs w:val="24"/>
        </w:rPr>
        <w:t xml:space="preserve"> </w:t>
      </w:r>
      <w:r w:rsidR="0057321E" w:rsidRPr="00954C2E">
        <w:rPr>
          <w:sz w:val="24"/>
          <w:szCs w:val="24"/>
        </w:rPr>
        <w:t xml:space="preserve"> издает приказ о переводе </w:t>
      </w:r>
      <w:r w:rsidR="00B27B3C">
        <w:rPr>
          <w:sz w:val="24"/>
          <w:szCs w:val="24"/>
        </w:rPr>
        <w:t>учащихся</w:t>
      </w:r>
      <w:r w:rsidR="00174836">
        <w:rPr>
          <w:sz w:val="24"/>
          <w:szCs w:val="24"/>
        </w:rPr>
        <w:t xml:space="preserve"> на </w:t>
      </w:r>
      <w:r w:rsidR="0057321E" w:rsidRPr="00954C2E">
        <w:rPr>
          <w:sz w:val="24"/>
          <w:szCs w:val="24"/>
        </w:rPr>
        <w:t xml:space="preserve">следующий </w:t>
      </w:r>
      <w:r w:rsidR="00174836">
        <w:rPr>
          <w:sz w:val="24"/>
          <w:szCs w:val="24"/>
        </w:rPr>
        <w:t xml:space="preserve">год </w:t>
      </w:r>
      <w:proofErr w:type="gramStart"/>
      <w:r w:rsidR="00174836">
        <w:rPr>
          <w:sz w:val="24"/>
          <w:szCs w:val="24"/>
        </w:rPr>
        <w:t xml:space="preserve">обучения </w:t>
      </w:r>
      <w:r w:rsidR="002316F7">
        <w:rPr>
          <w:sz w:val="24"/>
          <w:szCs w:val="24"/>
        </w:rPr>
        <w:t>по спискам</w:t>
      </w:r>
      <w:proofErr w:type="gramEnd"/>
      <w:r w:rsidR="002316F7">
        <w:rPr>
          <w:sz w:val="24"/>
          <w:szCs w:val="24"/>
        </w:rPr>
        <w:t>, поданных педагогами по итог</w:t>
      </w:r>
      <w:r w:rsidR="00A505D4">
        <w:rPr>
          <w:sz w:val="24"/>
          <w:szCs w:val="24"/>
        </w:rPr>
        <w:t>ам мониторинга не позднее 05 июня</w:t>
      </w:r>
      <w:r w:rsidR="002316F7">
        <w:rPr>
          <w:sz w:val="24"/>
          <w:szCs w:val="24"/>
        </w:rPr>
        <w:t>.</w:t>
      </w:r>
      <w:r w:rsidR="0057321E" w:rsidRPr="00954C2E">
        <w:rPr>
          <w:sz w:val="24"/>
          <w:szCs w:val="24"/>
        </w:rPr>
        <w:t xml:space="preserve"> </w:t>
      </w:r>
      <w:r w:rsidR="002316F7">
        <w:rPr>
          <w:sz w:val="24"/>
          <w:szCs w:val="24"/>
        </w:rPr>
        <w:t xml:space="preserve"> </w:t>
      </w:r>
    </w:p>
    <w:p w:rsidR="0057321E" w:rsidRDefault="0057321E" w:rsidP="00BB5D9B">
      <w:pPr>
        <w:ind w:firstLine="540"/>
        <w:jc w:val="both"/>
        <w:rPr>
          <w:sz w:val="24"/>
          <w:szCs w:val="24"/>
        </w:rPr>
      </w:pPr>
    </w:p>
    <w:p w:rsidR="009C29CF" w:rsidRDefault="00413386" w:rsidP="00EC76A2">
      <w:pPr>
        <w:pStyle w:val="aa"/>
        <w:numPr>
          <w:ilvl w:val="0"/>
          <w:numId w:val="18"/>
        </w:numPr>
        <w:jc w:val="center"/>
        <w:rPr>
          <w:b/>
          <w:sz w:val="24"/>
          <w:szCs w:val="24"/>
        </w:rPr>
      </w:pPr>
      <w:r w:rsidRPr="00EC76A2">
        <w:rPr>
          <w:b/>
          <w:sz w:val="24"/>
          <w:szCs w:val="24"/>
        </w:rPr>
        <w:t>ИЗМЕНЕНИЕ, ПРЕКРАЩЕНИЕ ОБРАЗОВАТЕЛЬНЫХ ОТНОШЕНИЙ</w:t>
      </w:r>
    </w:p>
    <w:p w:rsidR="00EC76A2" w:rsidRPr="00EC76A2" w:rsidRDefault="00EC76A2" w:rsidP="00EC76A2">
      <w:pPr>
        <w:pStyle w:val="aa"/>
        <w:rPr>
          <w:b/>
          <w:sz w:val="24"/>
          <w:szCs w:val="24"/>
        </w:rPr>
      </w:pPr>
    </w:p>
    <w:p w:rsidR="003E565A" w:rsidRDefault="00413386" w:rsidP="00BB5D9B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Образовательные отношения могут быть изменены, прекращены, как по инициативе учащегося </w:t>
      </w:r>
      <w:r w:rsidR="00BE417A">
        <w:rPr>
          <w:sz w:val="24"/>
          <w:szCs w:val="24"/>
        </w:rPr>
        <w:t xml:space="preserve">(родителей (законных представителей) несовершеннолетнего) по его заявлению в письменной форме, так и по инициативе </w:t>
      </w:r>
      <w:r w:rsidR="00D93C29">
        <w:rPr>
          <w:sz w:val="24"/>
          <w:szCs w:val="24"/>
        </w:rPr>
        <w:t>учреждения.</w:t>
      </w:r>
      <w:r w:rsidR="007A1902">
        <w:rPr>
          <w:sz w:val="24"/>
          <w:szCs w:val="24"/>
        </w:rPr>
        <w:t xml:space="preserve"> </w:t>
      </w:r>
    </w:p>
    <w:p w:rsidR="003B68C5" w:rsidRDefault="007A1902" w:rsidP="000E4211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Данный обучающий</w:t>
      </w:r>
      <w:r w:rsidR="003E565A">
        <w:rPr>
          <w:sz w:val="24"/>
          <w:szCs w:val="24"/>
        </w:rPr>
        <w:t xml:space="preserve"> может быть отчислен из электронного журнала</w:t>
      </w:r>
      <w:r w:rsidR="000E4211" w:rsidRPr="000E4211">
        <w:rPr>
          <w:sz w:val="24"/>
          <w:szCs w:val="24"/>
        </w:rPr>
        <w:t xml:space="preserve"> </w:t>
      </w:r>
      <w:r w:rsidR="000E4211">
        <w:rPr>
          <w:sz w:val="24"/>
          <w:szCs w:val="24"/>
        </w:rPr>
        <w:t xml:space="preserve">(портал </w:t>
      </w:r>
      <w:hyperlink r:id="rId8" w:history="1">
        <w:r w:rsidR="000E4211" w:rsidRPr="003735CA">
          <w:rPr>
            <w:rStyle w:val="a7"/>
            <w:sz w:val="24"/>
            <w:szCs w:val="24"/>
            <w:lang w:val="en-US"/>
          </w:rPr>
          <w:t>https</w:t>
        </w:r>
        <w:r w:rsidR="000E4211" w:rsidRPr="003735CA">
          <w:rPr>
            <w:rStyle w:val="a7"/>
            <w:sz w:val="24"/>
            <w:szCs w:val="24"/>
          </w:rPr>
          <w:t>://</w:t>
        </w:r>
        <w:r w:rsidR="000E4211" w:rsidRPr="003735CA">
          <w:rPr>
            <w:rStyle w:val="a7"/>
            <w:sz w:val="24"/>
            <w:szCs w:val="24"/>
            <w:lang w:val="en-US"/>
          </w:rPr>
          <w:t>ruobr</w:t>
        </w:r>
        <w:r w:rsidR="000E4211" w:rsidRPr="003735CA">
          <w:rPr>
            <w:rStyle w:val="a7"/>
            <w:sz w:val="24"/>
            <w:szCs w:val="24"/>
          </w:rPr>
          <w:t>.</w:t>
        </w:r>
        <w:r w:rsidR="000E4211" w:rsidRPr="003735CA">
          <w:rPr>
            <w:rStyle w:val="a7"/>
            <w:sz w:val="24"/>
            <w:szCs w:val="24"/>
            <w:lang w:val="en-US"/>
          </w:rPr>
          <w:t>ru</w:t>
        </w:r>
      </w:hyperlink>
      <w:r w:rsidR="000E4211">
        <w:rPr>
          <w:sz w:val="24"/>
          <w:szCs w:val="24"/>
        </w:rPr>
        <w:t>) -</w:t>
      </w:r>
      <w:r w:rsidR="003E565A">
        <w:rPr>
          <w:sz w:val="24"/>
          <w:szCs w:val="24"/>
        </w:rPr>
        <w:t xml:space="preserve"> Электронная школа 2.0</w:t>
      </w:r>
      <w:r w:rsidR="000E4211">
        <w:rPr>
          <w:sz w:val="24"/>
          <w:szCs w:val="24"/>
        </w:rPr>
        <w:t xml:space="preserve"> не ранее первого числа следующего месяца.</w:t>
      </w:r>
    </w:p>
    <w:p w:rsidR="00D93C29" w:rsidRDefault="00D93C29" w:rsidP="00BB5D9B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2. Основанием для изменения образовательных отношений является приказ директора.</w:t>
      </w:r>
      <w:r w:rsidR="00630D67">
        <w:rPr>
          <w:sz w:val="24"/>
          <w:szCs w:val="24"/>
        </w:rPr>
        <w:t xml:space="preserve"> Права и обязанности учащегося, предусмотренные законодательством об образовании и локальными актами учреждения, прекращаются </w:t>
      </w:r>
      <w:proofErr w:type="gramStart"/>
      <w:r w:rsidR="00630D67">
        <w:rPr>
          <w:sz w:val="24"/>
          <w:szCs w:val="24"/>
        </w:rPr>
        <w:t>с даты</w:t>
      </w:r>
      <w:proofErr w:type="gramEnd"/>
      <w:r w:rsidR="00630D67">
        <w:rPr>
          <w:sz w:val="24"/>
          <w:szCs w:val="24"/>
        </w:rPr>
        <w:t xml:space="preserve"> его отчисления.</w:t>
      </w:r>
    </w:p>
    <w:p w:rsidR="00D93C29" w:rsidRDefault="00D93C29" w:rsidP="00BB5D9B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Образовательные отношения прекращается в связи с отчислением учащегося из учреждения </w:t>
      </w:r>
    </w:p>
    <w:p w:rsidR="009C29CF" w:rsidRDefault="00FA6986" w:rsidP="00BB5D9B">
      <w:pPr>
        <w:tabs>
          <w:tab w:val="num" w:pos="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1) в связи с получением обучения (о</w:t>
      </w:r>
      <w:r w:rsidR="009C29CF">
        <w:rPr>
          <w:sz w:val="24"/>
          <w:szCs w:val="24"/>
        </w:rPr>
        <w:t>ко</w:t>
      </w:r>
      <w:r>
        <w:rPr>
          <w:sz w:val="24"/>
          <w:szCs w:val="24"/>
        </w:rPr>
        <w:t>нчанием</w:t>
      </w:r>
      <w:r w:rsidR="009C29CF">
        <w:rPr>
          <w:sz w:val="24"/>
          <w:szCs w:val="24"/>
        </w:rPr>
        <w:t xml:space="preserve"> </w:t>
      </w:r>
      <w:proofErr w:type="gramStart"/>
      <w:r w:rsidR="009C29CF">
        <w:rPr>
          <w:sz w:val="24"/>
          <w:szCs w:val="24"/>
        </w:rPr>
        <w:t>обучения</w:t>
      </w:r>
      <w:proofErr w:type="gramEnd"/>
      <w:r w:rsidR="009C29CF">
        <w:rPr>
          <w:sz w:val="24"/>
          <w:szCs w:val="24"/>
        </w:rPr>
        <w:t xml:space="preserve"> по дополнительной общеобразовательной </w:t>
      </w:r>
      <w:r w:rsidR="00B23758">
        <w:rPr>
          <w:sz w:val="24"/>
          <w:szCs w:val="24"/>
        </w:rPr>
        <w:t>программе</w:t>
      </w:r>
      <w:r>
        <w:rPr>
          <w:sz w:val="24"/>
          <w:szCs w:val="24"/>
        </w:rPr>
        <w:t>)</w:t>
      </w:r>
    </w:p>
    <w:p w:rsidR="00FA6986" w:rsidRDefault="00FA6986" w:rsidP="00BB5D9B">
      <w:pPr>
        <w:tabs>
          <w:tab w:val="num" w:pos="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2) досрочно, в следующих случаях:</w:t>
      </w:r>
    </w:p>
    <w:p w:rsidR="00FA6986" w:rsidRDefault="00EC57C4" w:rsidP="00BB5D9B">
      <w:pPr>
        <w:tabs>
          <w:tab w:val="num" w:pos="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 по инициативе учащегося (родителей (законных представителей) несовершеннолетнего учащегося, в том числе в случае перевода учащегося в другую организацию, осуществляющую</w:t>
      </w:r>
      <w:r w:rsidR="004A5566">
        <w:rPr>
          <w:sz w:val="24"/>
          <w:szCs w:val="24"/>
        </w:rPr>
        <w:t xml:space="preserve"> образовательную деятельность, переезда в другой город, добровольного отказа учащимся от обучения;</w:t>
      </w:r>
    </w:p>
    <w:p w:rsidR="004A5566" w:rsidRDefault="004A5566" w:rsidP="00BB5D9B">
      <w:pPr>
        <w:tabs>
          <w:tab w:val="num" w:pos="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 инициативе учреждения, в случае применения </w:t>
      </w:r>
      <w:r w:rsidR="00330EF3">
        <w:rPr>
          <w:sz w:val="24"/>
          <w:szCs w:val="24"/>
        </w:rPr>
        <w:t>к учащемуся, достигшему возраста 15 лет, отчисления, как меры дисциплинарного взыскания в случае</w:t>
      </w:r>
      <w:r w:rsidR="007F768D">
        <w:rPr>
          <w:sz w:val="24"/>
          <w:szCs w:val="24"/>
        </w:rPr>
        <w:t xml:space="preserve"> нарушения Устава </w:t>
      </w:r>
      <w:proofErr w:type="spellStart"/>
      <w:r w:rsidR="007F768D">
        <w:rPr>
          <w:sz w:val="24"/>
          <w:szCs w:val="24"/>
        </w:rPr>
        <w:t>и\или</w:t>
      </w:r>
      <w:proofErr w:type="spellEnd"/>
      <w:r w:rsidR="007F768D">
        <w:rPr>
          <w:sz w:val="24"/>
          <w:szCs w:val="24"/>
        </w:rPr>
        <w:t xml:space="preserve"> «Правил поведения учащихся МБУДО «ДЮЦ г.</w:t>
      </w:r>
      <w:r w:rsidR="00747A92">
        <w:rPr>
          <w:sz w:val="24"/>
          <w:szCs w:val="24"/>
        </w:rPr>
        <w:t xml:space="preserve"> </w:t>
      </w:r>
      <w:r w:rsidR="007F768D">
        <w:rPr>
          <w:sz w:val="24"/>
          <w:szCs w:val="24"/>
        </w:rPr>
        <w:t xml:space="preserve">Юрги»; за неоднократно </w:t>
      </w:r>
      <w:r w:rsidR="00330EF3">
        <w:rPr>
          <w:sz w:val="24"/>
          <w:szCs w:val="24"/>
        </w:rPr>
        <w:t xml:space="preserve"> </w:t>
      </w:r>
      <w:r w:rsidR="007F768D" w:rsidRPr="00617D24">
        <w:rPr>
          <w:sz w:val="24"/>
          <w:szCs w:val="24"/>
        </w:rPr>
        <w:t>со</w:t>
      </w:r>
      <w:r w:rsidR="007F768D">
        <w:rPr>
          <w:sz w:val="24"/>
          <w:szCs w:val="24"/>
        </w:rPr>
        <w:t xml:space="preserve">вершенные грубые </w:t>
      </w:r>
      <w:r w:rsidR="007F768D" w:rsidRPr="00617D24">
        <w:rPr>
          <w:sz w:val="24"/>
          <w:szCs w:val="24"/>
        </w:rPr>
        <w:t>нарушения Устава</w:t>
      </w:r>
      <w:r w:rsidR="007F768D">
        <w:rPr>
          <w:sz w:val="24"/>
          <w:szCs w:val="24"/>
        </w:rPr>
        <w:t>,</w:t>
      </w:r>
      <w:r w:rsidR="007F768D" w:rsidRPr="007F768D">
        <w:rPr>
          <w:sz w:val="24"/>
          <w:szCs w:val="24"/>
        </w:rPr>
        <w:t xml:space="preserve"> </w:t>
      </w:r>
      <w:r w:rsidR="007F768D" w:rsidRPr="00617D24">
        <w:rPr>
          <w:sz w:val="24"/>
          <w:szCs w:val="24"/>
        </w:rPr>
        <w:t xml:space="preserve">если меры воспитательного характера не дали результата и дальнейшее пребывание </w:t>
      </w:r>
      <w:r w:rsidR="007F768D">
        <w:rPr>
          <w:sz w:val="24"/>
          <w:szCs w:val="24"/>
        </w:rPr>
        <w:t>учащегося</w:t>
      </w:r>
      <w:r w:rsidR="007F768D" w:rsidRPr="00617D24">
        <w:rPr>
          <w:sz w:val="24"/>
          <w:szCs w:val="24"/>
        </w:rPr>
        <w:t xml:space="preserve"> в учреждении оказывает отрицательное влияние на других </w:t>
      </w:r>
      <w:r w:rsidR="007F768D">
        <w:rPr>
          <w:sz w:val="24"/>
          <w:szCs w:val="24"/>
        </w:rPr>
        <w:t>учащихся</w:t>
      </w:r>
      <w:r w:rsidR="007F768D" w:rsidRPr="00617D24">
        <w:rPr>
          <w:sz w:val="24"/>
          <w:szCs w:val="24"/>
        </w:rPr>
        <w:t>,</w:t>
      </w:r>
      <w:r w:rsidR="007F768D">
        <w:rPr>
          <w:sz w:val="24"/>
          <w:szCs w:val="24"/>
        </w:rPr>
        <w:t xml:space="preserve"> за грубое нарушение прав учащихся и работников учреждения.</w:t>
      </w:r>
    </w:p>
    <w:p w:rsidR="00F34BD6" w:rsidRPr="00617D24" w:rsidRDefault="00FE0B69" w:rsidP="00BB5D9B">
      <w:pPr>
        <w:tabs>
          <w:tab w:val="num" w:pos="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F34BD6" w:rsidRPr="00617D24">
        <w:rPr>
          <w:sz w:val="24"/>
          <w:szCs w:val="24"/>
        </w:rPr>
        <w:t>наличи</w:t>
      </w:r>
      <w:r>
        <w:rPr>
          <w:sz w:val="24"/>
          <w:szCs w:val="24"/>
        </w:rPr>
        <w:t>е</w:t>
      </w:r>
      <w:r w:rsidR="00F34BD6" w:rsidRPr="00617D24">
        <w:rPr>
          <w:sz w:val="24"/>
          <w:szCs w:val="24"/>
        </w:rPr>
        <w:t xml:space="preserve"> медицинского заключения о состоянии здоровья </w:t>
      </w:r>
      <w:r>
        <w:rPr>
          <w:sz w:val="24"/>
          <w:szCs w:val="24"/>
        </w:rPr>
        <w:t>учащегося</w:t>
      </w:r>
      <w:r w:rsidR="00F34BD6" w:rsidRPr="00617D24">
        <w:rPr>
          <w:sz w:val="24"/>
          <w:szCs w:val="24"/>
        </w:rPr>
        <w:t xml:space="preserve">, препятствующее его дальнейшему </w:t>
      </w:r>
      <w:proofErr w:type="gramStart"/>
      <w:r w:rsidR="00F34BD6" w:rsidRPr="00617D24">
        <w:rPr>
          <w:sz w:val="24"/>
          <w:szCs w:val="24"/>
        </w:rPr>
        <w:t>обучению</w:t>
      </w:r>
      <w:r w:rsidR="002316F7">
        <w:rPr>
          <w:sz w:val="24"/>
          <w:szCs w:val="24"/>
        </w:rPr>
        <w:t xml:space="preserve"> по</w:t>
      </w:r>
      <w:proofErr w:type="gramEnd"/>
      <w:r w:rsidR="002316F7">
        <w:rPr>
          <w:sz w:val="24"/>
          <w:szCs w:val="24"/>
        </w:rPr>
        <w:t xml:space="preserve"> данному направлению дополнительного образования</w:t>
      </w:r>
      <w:r w:rsidR="00F34BD6" w:rsidRPr="00617D24">
        <w:rPr>
          <w:sz w:val="24"/>
          <w:szCs w:val="24"/>
        </w:rPr>
        <w:t>;</w:t>
      </w:r>
    </w:p>
    <w:p w:rsidR="00630D67" w:rsidRDefault="00FE0B69" w:rsidP="00BB5D9B">
      <w:pPr>
        <w:tabs>
          <w:tab w:val="num" w:pos="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по </w:t>
      </w:r>
      <w:proofErr w:type="gramStart"/>
      <w:r>
        <w:rPr>
          <w:sz w:val="24"/>
          <w:szCs w:val="24"/>
        </w:rPr>
        <w:t>обстоятельствам</w:t>
      </w:r>
      <w:proofErr w:type="gramEnd"/>
      <w:r>
        <w:rPr>
          <w:sz w:val="24"/>
          <w:szCs w:val="24"/>
        </w:rPr>
        <w:t xml:space="preserve"> не зависящим от воли учащегося или </w:t>
      </w:r>
      <w:r w:rsidRPr="00617D24">
        <w:rPr>
          <w:sz w:val="24"/>
          <w:szCs w:val="24"/>
        </w:rPr>
        <w:t>роди</w:t>
      </w:r>
      <w:r>
        <w:rPr>
          <w:sz w:val="24"/>
          <w:szCs w:val="24"/>
        </w:rPr>
        <w:t xml:space="preserve">телей (законных представителей) несовершеннолетнего учащегося и организации, осуществляющей </w:t>
      </w:r>
      <w:r>
        <w:rPr>
          <w:sz w:val="24"/>
          <w:szCs w:val="24"/>
        </w:rPr>
        <w:lastRenderedPageBreak/>
        <w:t>образовательную деятельность</w:t>
      </w:r>
      <w:r w:rsidR="00630D67">
        <w:rPr>
          <w:sz w:val="24"/>
          <w:szCs w:val="24"/>
        </w:rPr>
        <w:t>, в том числе ликвидации организации, осуществляющей образовательную деятельность.</w:t>
      </w:r>
    </w:p>
    <w:p w:rsidR="002316F7" w:rsidRDefault="002316F7" w:rsidP="00BB5D9B">
      <w:pPr>
        <w:tabs>
          <w:tab w:val="num" w:pos="0"/>
        </w:tabs>
        <w:ind w:firstLine="540"/>
        <w:jc w:val="both"/>
        <w:rPr>
          <w:sz w:val="24"/>
          <w:szCs w:val="24"/>
        </w:rPr>
      </w:pPr>
    </w:p>
    <w:p w:rsidR="00B87765" w:rsidRDefault="0057321E" w:rsidP="00EC76A2">
      <w:pPr>
        <w:numPr>
          <w:ilvl w:val="0"/>
          <w:numId w:val="18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ПОРЯДОК</w:t>
      </w:r>
      <w:r w:rsidRPr="00617D2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И</w:t>
      </w:r>
      <w:r w:rsidR="00556F54">
        <w:rPr>
          <w:b/>
          <w:sz w:val="24"/>
          <w:szCs w:val="24"/>
        </w:rPr>
        <w:t>С</w:t>
      </w:r>
      <w:r>
        <w:rPr>
          <w:b/>
          <w:sz w:val="24"/>
          <w:szCs w:val="24"/>
        </w:rPr>
        <w:t xml:space="preserve">КЛЮЧЕНИЯ </w:t>
      </w:r>
      <w:r w:rsidR="00B87765">
        <w:rPr>
          <w:b/>
          <w:sz w:val="24"/>
          <w:szCs w:val="24"/>
        </w:rPr>
        <w:t>ВОССТАНОВЛЕНИЕ УЧАЩЕГОСЯ В УЧРЕЖДЕНИИ.</w:t>
      </w:r>
    </w:p>
    <w:p w:rsidR="00C665A1" w:rsidRPr="00BE417A" w:rsidRDefault="00C665A1" w:rsidP="00BB5D9B">
      <w:pPr>
        <w:tabs>
          <w:tab w:val="num" w:pos="0"/>
        </w:tabs>
        <w:ind w:firstLine="540"/>
        <w:jc w:val="both"/>
        <w:rPr>
          <w:sz w:val="24"/>
          <w:szCs w:val="24"/>
        </w:rPr>
      </w:pPr>
    </w:p>
    <w:p w:rsidR="00831671" w:rsidRDefault="00556F54" w:rsidP="003B746E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87765">
        <w:rPr>
          <w:sz w:val="24"/>
          <w:szCs w:val="24"/>
        </w:rPr>
        <w:t>Лицо, отчисленное из учреждения по инициативе учащегося</w:t>
      </w:r>
      <w:r w:rsidR="00831671">
        <w:rPr>
          <w:sz w:val="24"/>
          <w:szCs w:val="24"/>
        </w:rPr>
        <w:t xml:space="preserve"> до завершения освоения дополнительной</w:t>
      </w:r>
      <w:r w:rsidR="00B87765">
        <w:rPr>
          <w:sz w:val="24"/>
          <w:szCs w:val="24"/>
        </w:rPr>
        <w:t xml:space="preserve"> общеобразовательной </w:t>
      </w:r>
      <w:r w:rsidR="00316BDC">
        <w:rPr>
          <w:sz w:val="24"/>
          <w:szCs w:val="24"/>
        </w:rPr>
        <w:t xml:space="preserve">общеразвивающей </w:t>
      </w:r>
      <w:r w:rsidR="00B87765">
        <w:rPr>
          <w:sz w:val="24"/>
          <w:szCs w:val="24"/>
        </w:rPr>
        <w:t xml:space="preserve">программы, имеет право на восстановление для обучения </w:t>
      </w:r>
      <w:r w:rsidR="00831671">
        <w:rPr>
          <w:sz w:val="24"/>
          <w:szCs w:val="24"/>
        </w:rPr>
        <w:t>в учреждении, при наличии в нем свободных мест и с охранением прежних условий обучения, но не ранее начала следующего учебного года.</w:t>
      </w:r>
    </w:p>
    <w:p w:rsidR="00831671" w:rsidRDefault="00831671" w:rsidP="003B746E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2B65F4">
        <w:rPr>
          <w:sz w:val="24"/>
          <w:szCs w:val="24"/>
        </w:rPr>
        <w:t xml:space="preserve"> Порядок и условия восстановления в организации, осуществляющей </w:t>
      </w:r>
      <w:r w:rsidR="00CB6273">
        <w:rPr>
          <w:sz w:val="24"/>
          <w:szCs w:val="24"/>
        </w:rPr>
        <w:t>образовательную</w:t>
      </w:r>
      <w:r w:rsidR="002B65F4">
        <w:rPr>
          <w:sz w:val="24"/>
          <w:szCs w:val="24"/>
        </w:rPr>
        <w:t xml:space="preserve"> деятельность, учащегося, отчисленного по инициативе организации, определяются</w:t>
      </w:r>
      <w:r w:rsidR="00CB6273">
        <w:rPr>
          <w:sz w:val="24"/>
          <w:szCs w:val="24"/>
        </w:rPr>
        <w:t xml:space="preserve"> локальным нормативным актом этой организации</w:t>
      </w:r>
    </w:p>
    <w:p w:rsidR="00DB5BF9" w:rsidRPr="00DB5BF9" w:rsidRDefault="00DB5BF9" w:rsidP="00DB5BF9">
      <w:pPr>
        <w:jc w:val="center"/>
        <w:rPr>
          <w:b/>
          <w:sz w:val="24"/>
          <w:szCs w:val="24"/>
        </w:rPr>
      </w:pPr>
    </w:p>
    <w:p w:rsidR="0029066D" w:rsidRPr="00617D24" w:rsidRDefault="00CB6273" w:rsidP="00DB5BF9">
      <w:pPr>
        <w:ind w:left="33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DB5BF9">
        <w:rPr>
          <w:b/>
          <w:sz w:val="24"/>
          <w:szCs w:val="24"/>
        </w:rPr>
        <w:t xml:space="preserve">. </w:t>
      </w:r>
      <w:r w:rsidR="0029066D" w:rsidRPr="00617D24">
        <w:rPr>
          <w:b/>
          <w:sz w:val="24"/>
          <w:szCs w:val="24"/>
        </w:rPr>
        <w:t>ПОРЯДОК РЕГУЛИРОВАНИЯ СПОРНЫХ ВОПРОСОВ</w:t>
      </w:r>
    </w:p>
    <w:p w:rsidR="0029066D" w:rsidRPr="00617D24" w:rsidRDefault="0029066D" w:rsidP="0029066D">
      <w:pPr>
        <w:rPr>
          <w:sz w:val="24"/>
          <w:szCs w:val="24"/>
        </w:rPr>
      </w:pPr>
    </w:p>
    <w:p w:rsidR="0029066D" w:rsidRPr="00617D24" w:rsidRDefault="0029066D" w:rsidP="00BB5D9B">
      <w:pPr>
        <w:ind w:firstLine="540"/>
        <w:jc w:val="both"/>
        <w:rPr>
          <w:sz w:val="24"/>
          <w:szCs w:val="24"/>
        </w:rPr>
      </w:pPr>
      <w:r w:rsidRPr="00617D24">
        <w:rPr>
          <w:sz w:val="24"/>
          <w:szCs w:val="24"/>
        </w:rPr>
        <w:t xml:space="preserve">1. Спорные вопросы по приему, переводу, отчислению </w:t>
      </w:r>
      <w:r w:rsidR="002B65F4">
        <w:rPr>
          <w:sz w:val="24"/>
          <w:szCs w:val="24"/>
        </w:rPr>
        <w:t>учащихся</w:t>
      </w:r>
      <w:r w:rsidRPr="00617D24">
        <w:rPr>
          <w:sz w:val="24"/>
          <w:szCs w:val="24"/>
        </w:rPr>
        <w:t xml:space="preserve">, возникающие между родителями (законными представителями) детей и администрацией </w:t>
      </w:r>
      <w:r w:rsidR="002B65F4">
        <w:rPr>
          <w:sz w:val="24"/>
          <w:szCs w:val="24"/>
        </w:rPr>
        <w:t>МБУДО</w:t>
      </w:r>
      <w:r w:rsidRPr="00617D24">
        <w:rPr>
          <w:sz w:val="24"/>
          <w:szCs w:val="24"/>
        </w:rPr>
        <w:t xml:space="preserve"> </w:t>
      </w:r>
      <w:r w:rsidR="00DB5BF9">
        <w:rPr>
          <w:sz w:val="24"/>
          <w:szCs w:val="24"/>
        </w:rPr>
        <w:t>«ДЮЦ г. Юрги»</w:t>
      </w:r>
      <w:r w:rsidRPr="00617D24">
        <w:rPr>
          <w:sz w:val="24"/>
          <w:szCs w:val="24"/>
        </w:rPr>
        <w:t xml:space="preserve"> регулирую</w:t>
      </w:r>
      <w:r w:rsidR="00DB5BF9">
        <w:rPr>
          <w:sz w:val="24"/>
          <w:szCs w:val="24"/>
        </w:rPr>
        <w:t xml:space="preserve">тся Учредителем – </w:t>
      </w:r>
      <w:r w:rsidRPr="00617D24">
        <w:rPr>
          <w:sz w:val="24"/>
          <w:szCs w:val="24"/>
        </w:rPr>
        <w:t>Управление</w:t>
      </w:r>
      <w:r w:rsidR="00DB5BF9">
        <w:rPr>
          <w:sz w:val="24"/>
          <w:szCs w:val="24"/>
        </w:rPr>
        <w:t>м</w:t>
      </w:r>
      <w:r w:rsidRPr="00617D24">
        <w:rPr>
          <w:sz w:val="24"/>
          <w:szCs w:val="24"/>
        </w:rPr>
        <w:t xml:space="preserve"> образования</w:t>
      </w:r>
      <w:r w:rsidR="00DB5BF9">
        <w:rPr>
          <w:sz w:val="24"/>
          <w:szCs w:val="24"/>
        </w:rPr>
        <w:t xml:space="preserve"> Администрации города Юрги</w:t>
      </w:r>
      <w:r w:rsidRPr="00617D24">
        <w:rPr>
          <w:sz w:val="24"/>
          <w:szCs w:val="24"/>
        </w:rPr>
        <w:t>.</w:t>
      </w:r>
    </w:p>
    <w:p w:rsidR="00BB1EEC" w:rsidRPr="00617D24" w:rsidRDefault="00BB1EEC" w:rsidP="00BB5D9B">
      <w:pPr>
        <w:jc w:val="both"/>
        <w:rPr>
          <w:sz w:val="24"/>
          <w:szCs w:val="24"/>
        </w:rPr>
      </w:pPr>
    </w:p>
    <w:p w:rsidR="00651E9C" w:rsidRDefault="00651E9C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</w:pPr>
    </w:p>
    <w:p w:rsidR="00CB6273" w:rsidRDefault="00CB6273" w:rsidP="00BB5D9B">
      <w:pPr>
        <w:jc w:val="both"/>
        <w:sectPr w:rsidR="00CB6273" w:rsidSect="00D06214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CB6273" w:rsidRPr="00F50A39" w:rsidRDefault="00CB6273" w:rsidP="00CB6273">
      <w:pPr>
        <w:jc w:val="right"/>
      </w:pPr>
      <w:r w:rsidRPr="00F50A39">
        <w:lastRenderedPageBreak/>
        <w:t>Директору МБУДО «ДЮЦ г. Юрги»</w:t>
      </w:r>
    </w:p>
    <w:p w:rsidR="00CB6273" w:rsidRPr="00F50A39" w:rsidRDefault="00D85268" w:rsidP="00CB6273">
      <w:pPr>
        <w:jc w:val="right"/>
      </w:pPr>
      <w:r>
        <w:t>И</w:t>
      </w:r>
      <w:r w:rsidR="00CB6273" w:rsidRPr="00F50A39">
        <w:t>.</w:t>
      </w:r>
      <w:r>
        <w:t>И</w:t>
      </w:r>
      <w:r w:rsidR="00CB6273" w:rsidRPr="00F50A39">
        <w:t xml:space="preserve">. </w:t>
      </w:r>
      <w:r>
        <w:t>Панченко</w:t>
      </w:r>
    </w:p>
    <w:p w:rsidR="00CB6273" w:rsidRPr="00F50A39" w:rsidRDefault="00CB6273" w:rsidP="00CB6273">
      <w:pPr>
        <w:jc w:val="right"/>
      </w:pPr>
      <w:r w:rsidRPr="00F50A39">
        <w:t xml:space="preserve">от </w:t>
      </w:r>
    </w:p>
    <w:p w:rsidR="00CB6273" w:rsidRPr="00F50A39" w:rsidRDefault="00CB6273" w:rsidP="00CB6273">
      <w:pPr>
        <w:jc w:val="right"/>
      </w:pPr>
      <w:r w:rsidRPr="00F50A39">
        <w:t>_______________________________</w:t>
      </w:r>
    </w:p>
    <w:p w:rsidR="00CB6273" w:rsidRPr="00F50A39" w:rsidRDefault="00CB6273" w:rsidP="00CB6273">
      <w:pPr>
        <w:jc w:val="right"/>
      </w:pPr>
      <w:r w:rsidRPr="00F50A39">
        <w:t>_______________________________</w:t>
      </w:r>
    </w:p>
    <w:p w:rsidR="00CB6273" w:rsidRPr="00F50A39" w:rsidRDefault="00CB6273" w:rsidP="00CB6273">
      <w:pPr>
        <w:jc w:val="right"/>
      </w:pPr>
      <w:r w:rsidRPr="00F50A39">
        <w:t>_______________________________</w:t>
      </w:r>
    </w:p>
    <w:p w:rsidR="00CB6273" w:rsidRPr="00F50A39" w:rsidRDefault="00CB6273" w:rsidP="00CB6273">
      <w:pPr>
        <w:jc w:val="right"/>
      </w:pPr>
      <w:r w:rsidRPr="00F50A39">
        <w:t>(ф.и.о. родителя)</w:t>
      </w:r>
    </w:p>
    <w:p w:rsidR="00CB6273" w:rsidRPr="00F50A39" w:rsidRDefault="00CB6273" w:rsidP="00CB6273">
      <w:pPr>
        <w:jc w:val="center"/>
      </w:pPr>
    </w:p>
    <w:p w:rsidR="00CB6273" w:rsidRPr="00F50A39" w:rsidRDefault="00CB6273" w:rsidP="00CB6273">
      <w:pPr>
        <w:jc w:val="center"/>
      </w:pPr>
      <w:r w:rsidRPr="00F50A39">
        <w:t>Заявление</w:t>
      </w:r>
    </w:p>
    <w:p w:rsidR="00CB6273" w:rsidRPr="00F50A39" w:rsidRDefault="00CB6273" w:rsidP="00CB6273">
      <w:pPr>
        <w:jc w:val="center"/>
      </w:pPr>
    </w:p>
    <w:p w:rsidR="00CB6273" w:rsidRDefault="00CB6273" w:rsidP="00CB6273">
      <w:r w:rsidRPr="00F50A39">
        <w:t>Прошу принять моего ребенка (ф.и.о. ребенка)</w:t>
      </w:r>
      <w:r>
        <w:t xml:space="preserve"> ____________________________</w:t>
      </w:r>
    </w:p>
    <w:p w:rsidR="00CB6273" w:rsidRPr="00F50A39" w:rsidRDefault="00CB6273" w:rsidP="00CB6273">
      <w:r>
        <w:t>____________________________________________________________________</w:t>
      </w:r>
    </w:p>
    <w:p w:rsidR="00CB6273" w:rsidRDefault="00CB6273" w:rsidP="00973161">
      <w:pPr>
        <w:jc w:val="both"/>
      </w:pPr>
      <w:r w:rsidRPr="00F50A39">
        <w:t>для обучения в М</w:t>
      </w:r>
      <w:r>
        <w:t xml:space="preserve">БУДО «ДЮЦ г. Юрги» </w:t>
      </w:r>
      <w:r w:rsidR="00973161" w:rsidRPr="00D26059">
        <w:t xml:space="preserve">в очной форме, в том числе с применением дистанционных образовательных технологий и электронного </w:t>
      </w:r>
      <w:proofErr w:type="gramStart"/>
      <w:r w:rsidR="00973161" w:rsidRPr="00D26059">
        <w:t>обучения</w:t>
      </w:r>
      <w:r w:rsidR="00973161">
        <w:t xml:space="preserve"> </w:t>
      </w:r>
      <w:r w:rsidR="001227FE">
        <w:t>по программ</w:t>
      </w:r>
      <w:r w:rsidR="00973161">
        <w:t>е</w:t>
      </w:r>
      <w:proofErr w:type="gramEnd"/>
      <w:r w:rsidR="00973161">
        <w:t xml:space="preserve"> </w:t>
      </w:r>
    </w:p>
    <w:p w:rsidR="00CB6273" w:rsidRPr="00F50A39" w:rsidRDefault="00CB6273" w:rsidP="00CB6273">
      <w:pPr>
        <w:jc w:val="both"/>
      </w:pPr>
      <w:r>
        <w:t>_______________________</w:t>
      </w:r>
      <w:r w:rsidRPr="00472D6C">
        <w:t>___________________</w:t>
      </w:r>
      <w:r w:rsidR="001227FE">
        <w:t>__________________________</w:t>
      </w:r>
    </w:p>
    <w:p w:rsidR="00973161" w:rsidRPr="00FE04DC" w:rsidRDefault="00CB6273" w:rsidP="00973161">
      <w:pPr>
        <w:widowControl/>
        <w:numPr>
          <w:ilvl w:val="0"/>
          <w:numId w:val="16"/>
        </w:numPr>
        <w:autoSpaceDE/>
        <w:autoSpaceDN/>
        <w:adjustRightInd/>
        <w:ind w:left="0" w:firstLine="0"/>
        <w:jc w:val="both"/>
      </w:pPr>
      <w:r w:rsidRPr="00F50A39">
        <w:t xml:space="preserve">с Уставом учреждения </w:t>
      </w:r>
      <w:r w:rsidR="00973161" w:rsidRPr="00494333">
        <w:t>лицензией на осуществление образовательной деятельности, образовательной программой и другими документами, регламентирующими организацию и осуществление образовательной деятельности</w:t>
      </w:r>
      <w:r w:rsidR="00973161" w:rsidRPr="0016047B">
        <w:rPr>
          <w:color w:val="FF0000"/>
        </w:rPr>
        <w:t xml:space="preserve"> </w:t>
      </w:r>
      <w:r w:rsidR="00973161" w:rsidRPr="00FE04DC">
        <w:t>и «Правилами поведения учащихся» ознакомлены, обязуемся соблюдать;</w:t>
      </w:r>
    </w:p>
    <w:p w:rsidR="00CB6273" w:rsidRPr="00F50A39" w:rsidRDefault="00CB6273" w:rsidP="00CB6273">
      <w:pPr>
        <w:widowControl/>
        <w:numPr>
          <w:ilvl w:val="0"/>
          <w:numId w:val="16"/>
        </w:numPr>
        <w:autoSpaceDE/>
        <w:autoSpaceDN/>
        <w:adjustRightInd/>
        <w:ind w:left="0" w:firstLine="0"/>
        <w:jc w:val="both"/>
      </w:pPr>
      <w:r w:rsidRPr="00F50A39">
        <w:t>медицинских противопоказаний для занятий дополнительным образованием не имеет.</w:t>
      </w:r>
    </w:p>
    <w:p w:rsidR="00CB6273" w:rsidRPr="00F50A39" w:rsidRDefault="00CB6273" w:rsidP="00CB6273">
      <w:pPr>
        <w:jc w:val="both"/>
      </w:pPr>
    </w:p>
    <w:p w:rsidR="00CB6273" w:rsidRPr="00F50A39" w:rsidRDefault="00CB6273" w:rsidP="00CB6273">
      <w:pPr>
        <w:jc w:val="both"/>
      </w:pPr>
      <w:r w:rsidRPr="00F50A39">
        <w:t xml:space="preserve">Сообщаю о ребенке следующие сведения: </w:t>
      </w:r>
    </w:p>
    <w:p w:rsidR="00B27B3C" w:rsidRDefault="00B27B3C" w:rsidP="00B27B3C">
      <w:r>
        <w:t>ФИО ребенка ________________________________________________________</w:t>
      </w:r>
    </w:p>
    <w:p w:rsidR="000B2405" w:rsidRPr="00F50A39" w:rsidRDefault="000B2405" w:rsidP="000B2405">
      <w:r>
        <w:t>Номер сертификата ___________________________________________________</w:t>
      </w:r>
    </w:p>
    <w:p w:rsidR="005C79D5" w:rsidRPr="00322685" w:rsidRDefault="005C79D5" w:rsidP="005C79D5">
      <w:pPr>
        <w:spacing w:line="276" w:lineRule="auto"/>
      </w:pPr>
      <w:r>
        <w:t xml:space="preserve">Место учебы (школа, </w:t>
      </w:r>
      <w:proofErr w:type="spellStart"/>
      <w:r>
        <w:t>д\с</w:t>
      </w:r>
      <w:proofErr w:type="spellEnd"/>
      <w:r>
        <w:t>)______________________________________________</w:t>
      </w:r>
    </w:p>
    <w:p w:rsidR="00CB6273" w:rsidRDefault="00CB6273" w:rsidP="00CB6273">
      <w:pPr>
        <w:jc w:val="both"/>
      </w:pPr>
      <w:r w:rsidRPr="00F50A39">
        <w:t xml:space="preserve">Номера телефонов родителей: </w:t>
      </w:r>
      <w:r>
        <w:t>____________________________________</w:t>
      </w:r>
      <w:r w:rsidR="000B2405">
        <w:t>______</w:t>
      </w:r>
    </w:p>
    <w:p w:rsidR="00CB6273" w:rsidRDefault="00CB6273" w:rsidP="00CB6273">
      <w:pPr>
        <w:jc w:val="both"/>
      </w:pPr>
      <w:r>
        <w:t>_______________________________________________________________</w:t>
      </w:r>
      <w:r w:rsidR="000B2405">
        <w:t>_____</w:t>
      </w:r>
    </w:p>
    <w:p w:rsidR="00973161" w:rsidRPr="00FE04DC" w:rsidRDefault="00973161" w:rsidP="00973161">
      <w:pPr>
        <w:jc w:val="both"/>
      </w:pPr>
      <w:r>
        <w:t>СНИЛС (ребенка)________________</w:t>
      </w:r>
      <w:r>
        <w:tab/>
        <w:t>ИНН (ребенка)___________________</w:t>
      </w:r>
    </w:p>
    <w:p w:rsidR="00CB6273" w:rsidRPr="00F50A39" w:rsidRDefault="00CB6273" w:rsidP="00CB6273">
      <w:pPr>
        <w:jc w:val="both"/>
      </w:pPr>
      <w:r w:rsidRPr="00F50A39">
        <w:t>Данные о родителях (</w:t>
      </w:r>
      <w:r w:rsidR="000B2405">
        <w:t>законных представителях</w:t>
      </w:r>
      <w:r w:rsidRPr="00F50A39">
        <w:t>):</w:t>
      </w:r>
    </w:p>
    <w:p w:rsidR="00CB6273" w:rsidRPr="00F50A39" w:rsidRDefault="00CB6273" w:rsidP="00CB6273">
      <w:pPr>
        <w:jc w:val="both"/>
      </w:pPr>
      <w:r w:rsidRPr="00F50A39">
        <w:t xml:space="preserve">Ф.И.О. мамы: </w:t>
      </w:r>
      <w:r>
        <w:t>__________________________________________________</w:t>
      </w:r>
      <w:r w:rsidR="000B2405">
        <w:t>______</w:t>
      </w:r>
    </w:p>
    <w:p w:rsidR="00CB6273" w:rsidRPr="00F50A39" w:rsidRDefault="00CB6273" w:rsidP="00CB6273">
      <w:pPr>
        <w:jc w:val="both"/>
      </w:pPr>
      <w:r w:rsidRPr="00F50A39">
        <w:t>_______________________________________________________________</w:t>
      </w:r>
      <w:r w:rsidR="000B2405">
        <w:t>_____</w:t>
      </w:r>
    </w:p>
    <w:p w:rsidR="00CB6273" w:rsidRPr="00F50A39" w:rsidRDefault="00CB6273" w:rsidP="00CB6273">
      <w:pPr>
        <w:jc w:val="both"/>
      </w:pPr>
      <w:r w:rsidRPr="00F50A39">
        <w:t xml:space="preserve">Ф.И.О. папы: </w:t>
      </w:r>
      <w:r>
        <w:t>___________________________________________________</w:t>
      </w:r>
      <w:r w:rsidR="000B2405">
        <w:t>_____</w:t>
      </w:r>
    </w:p>
    <w:p w:rsidR="00CB6273" w:rsidRPr="00F50A39" w:rsidRDefault="00CB6273" w:rsidP="00CB6273">
      <w:pPr>
        <w:jc w:val="both"/>
      </w:pPr>
      <w:r w:rsidRPr="00F50A39">
        <w:t>_______________________________________________________________</w:t>
      </w:r>
      <w:r w:rsidR="000B2405">
        <w:t>_____</w:t>
      </w:r>
    </w:p>
    <w:p w:rsidR="00CB6273" w:rsidRDefault="00CB6273" w:rsidP="00CB6273">
      <w:pPr>
        <w:jc w:val="both"/>
      </w:pPr>
      <w:r w:rsidRPr="00F50A39">
        <w:t>Место работы и должность мамы: _________________________</w:t>
      </w:r>
      <w:r>
        <w:t>________</w:t>
      </w:r>
      <w:r w:rsidR="000B2405">
        <w:t>_____</w:t>
      </w:r>
    </w:p>
    <w:p w:rsidR="00CB6273" w:rsidRPr="00F50A39" w:rsidRDefault="00CB6273" w:rsidP="00CB6273">
      <w:pPr>
        <w:jc w:val="both"/>
      </w:pPr>
      <w:r>
        <w:t>_______________________________________________________________</w:t>
      </w:r>
      <w:r w:rsidR="000B2405">
        <w:t>_____</w:t>
      </w:r>
    </w:p>
    <w:p w:rsidR="00CB6273" w:rsidRDefault="00CB6273" w:rsidP="00CB6273">
      <w:pPr>
        <w:jc w:val="both"/>
      </w:pPr>
      <w:r w:rsidRPr="00F50A39">
        <w:t>Место работы и должность папы: __________________________</w:t>
      </w:r>
      <w:r>
        <w:t>_______</w:t>
      </w:r>
      <w:r w:rsidR="000B2405">
        <w:t>______</w:t>
      </w:r>
    </w:p>
    <w:p w:rsidR="00CB6273" w:rsidRDefault="00CB6273" w:rsidP="00CB6273">
      <w:pPr>
        <w:jc w:val="both"/>
      </w:pPr>
      <w:r>
        <w:t>_______________________________________________________________</w:t>
      </w:r>
      <w:r w:rsidR="000B2405">
        <w:t>_____</w:t>
      </w:r>
    </w:p>
    <w:p w:rsidR="00CB6273" w:rsidRPr="00F50A39" w:rsidRDefault="00CB6273" w:rsidP="00CB6273">
      <w:pPr>
        <w:jc w:val="both"/>
      </w:pPr>
    </w:p>
    <w:p w:rsidR="00CB6273" w:rsidRDefault="00CB6273" w:rsidP="00CB6273">
      <w:pPr>
        <w:jc w:val="both"/>
      </w:pPr>
      <w:r>
        <w:t>Дата____________________</w:t>
      </w:r>
      <w:r>
        <w:tab/>
      </w:r>
      <w:r w:rsidRPr="00F50A39">
        <w:tab/>
      </w:r>
      <w:r>
        <w:t xml:space="preserve">           </w:t>
      </w:r>
      <w:r w:rsidRPr="00F50A39">
        <w:t>Подпись_________________</w:t>
      </w:r>
    </w:p>
    <w:p w:rsidR="00CB6273" w:rsidRPr="00F72C31" w:rsidRDefault="00CB6273" w:rsidP="00CB6273">
      <w:pPr>
        <w:jc w:val="center"/>
        <w:rPr>
          <w:b/>
        </w:rPr>
      </w:pPr>
      <w:r w:rsidRPr="00F72C31">
        <w:rPr>
          <w:b/>
        </w:rPr>
        <w:lastRenderedPageBreak/>
        <w:t>Согласие</w:t>
      </w:r>
    </w:p>
    <w:p w:rsidR="00CB6273" w:rsidRPr="00F72C31" w:rsidRDefault="00CB6273" w:rsidP="00CB6273">
      <w:pPr>
        <w:jc w:val="center"/>
        <w:rPr>
          <w:b/>
        </w:rPr>
      </w:pPr>
      <w:r w:rsidRPr="00F72C31">
        <w:rPr>
          <w:b/>
        </w:rPr>
        <w:t>на обработку персональных данных</w:t>
      </w:r>
    </w:p>
    <w:p w:rsidR="00CB6273" w:rsidRPr="00F72C31" w:rsidRDefault="00CB6273" w:rsidP="00CB6273">
      <w:pPr>
        <w:jc w:val="center"/>
      </w:pPr>
    </w:p>
    <w:p w:rsidR="00CB6273" w:rsidRDefault="00CB6273" w:rsidP="00CB6273">
      <w:pPr>
        <w:jc w:val="both"/>
      </w:pPr>
      <w:r w:rsidRPr="00F72C31">
        <w:t>Я, _____________</w:t>
      </w:r>
      <w:r>
        <w:t>_______________________________________________</w:t>
      </w:r>
    </w:p>
    <w:p w:rsidR="00CB6273" w:rsidRPr="00C17B3F" w:rsidRDefault="00CB6273" w:rsidP="00CB6273">
      <w:pPr>
        <w:jc w:val="both"/>
      </w:pPr>
      <w:r>
        <w:t>_______________________________________________________________</w:t>
      </w:r>
    </w:p>
    <w:p w:rsidR="00CB6273" w:rsidRPr="00831DFE" w:rsidRDefault="00CB6273" w:rsidP="00CB6273">
      <w:pPr>
        <w:ind w:left="708" w:firstLine="708"/>
        <w:jc w:val="center"/>
        <w:rPr>
          <w:sz w:val="16"/>
          <w:szCs w:val="16"/>
        </w:rPr>
      </w:pPr>
      <w:r w:rsidRPr="00831DFE">
        <w:rPr>
          <w:sz w:val="16"/>
          <w:szCs w:val="16"/>
        </w:rPr>
        <w:t>(фамилия, имя, отчество)</w:t>
      </w:r>
    </w:p>
    <w:p w:rsidR="00CB6273" w:rsidRPr="00C17B3F" w:rsidRDefault="00CB6273" w:rsidP="00CB6273">
      <w:pPr>
        <w:jc w:val="both"/>
      </w:pPr>
      <w:proofErr w:type="gramStart"/>
      <w:r w:rsidRPr="00F72C31">
        <w:t xml:space="preserve">в целях осуществление предоставления муниципальных услуг и выполнение возложенных на ДЮЦ функций, полномочий и обязанностей по решению вопросов местного значения, даю согласие   на обработку, а также для передачи третьей стороне посредством размещения на официальном сайте Учреждения </w:t>
      </w:r>
      <w:r w:rsidR="00422C93">
        <w:t xml:space="preserve">и в социальный сетях </w:t>
      </w:r>
      <w:r w:rsidRPr="00F72C31">
        <w:t>фотографий и индивидуальных данных ребенка, участника массовых мероприятий, а так же размещения заявки на участие ребенка в международных, российских, региональных</w:t>
      </w:r>
      <w:proofErr w:type="gramEnd"/>
      <w:r w:rsidRPr="00F72C31">
        <w:t xml:space="preserve">, областных, городских </w:t>
      </w:r>
      <w:proofErr w:type="gramStart"/>
      <w:r w:rsidRPr="00F72C31">
        <w:t>конкурсах</w:t>
      </w:r>
      <w:proofErr w:type="gramEnd"/>
      <w:r w:rsidRPr="00F72C31">
        <w:t xml:space="preserve">, соревнованиях, турнирах, выставках для осуществления вышеуказанных целях. </w:t>
      </w:r>
      <w:proofErr w:type="gramStart"/>
      <w:r w:rsidRPr="00F72C31">
        <w:t xml:space="preserve">В соответствии с Федеральным законом от 27.07.2006 № 152 –ФЗ «О персональных данных» на автоматизированную, а также без использования средств обработку (включая, сбор, систематизацию, накопление, хранение, уточнение, обновление, изменение), использование, распространение (в том числе передачу), обезличивание, уничтожение персональных данных ребенка: </w:t>
      </w:r>
      <w:proofErr w:type="gramEnd"/>
    </w:p>
    <w:p w:rsidR="00CB6273" w:rsidRPr="00831DFE" w:rsidRDefault="00CB6273" w:rsidP="00CB6273">
      <w:pPr>
        <w:widowControl/>
        <w:numPr>
          <w:ilvl w:val="0"/>
          <w:numId w:val="17"/>
        </w:numPr>
        <w:tabs>
          <w:tab w:val="num" w:pos="180"/>
        </w:tabs>
        <w:autoSpaceDE/>
        <w:autoSpaceDN/>
        <w:adjustRightInd/>
        <w:ind w:left="0" w:firstLine="0"/>
        <w:jc w:val="both"/>
      </w:pPr>
      <w:r w:rsidRPr="00F72C31">
        <w:t>ФИО________________________________________________</w:t>
      </w:r>
      <w:r>
        <w:t>__</w:t>
      </w:r>
      <w:r>
        <w:rPr>
          <w:lang w:val="en-US"/>
        </w:rPr>
        <w:t>_____</w:t>
      </w:r>
      <w:r>
        <w:t>_</w:t>
      </w:r>
    </w:p>
    <w:p w:rsidR="00CB6273" w:rsidRPr="00F72C31" w:rsidRDefault="00CB6273" w:rsidP="00CB6273">
      <w:pPr>
        <w:jc w:val="both"/>
      </w:pPr>
      <w:r>
        <w:t>______________________________________________________________</w:t>
      </w:r>
    </w:p>
    <w:p w:rsidR="00CB6273" w:rsidRPr="00831DFE" w:rsidRDefault="00CB6273" w:rsidP="00CB6273">
      <w:pPr>
        <w:jc w:val="both"/>
      </w:pPr>
      <w:r w:rsidRPr="00F72C31">
        <w:t>2.Дата и место рождения________________________</w:t>
      </w:r>
      <w:r>
        <w:t>_________________</w:t>
      </w:r>
    </w:p>
    <w:p w:rsidR="00CB6273" w:rsidRPr="00831DFE" w:rsidRDefault="00CB6273" w:rsidP="00CB6273">
      <w:pPr>
        <w:jc w:val="both"/>
      </w:pPr>
      <w:r w:rsidRPr="00F72C31">
        <w:t xml:space="preserve">3. </w:t>
      </w:r>
      <w:r>
        <w:t>Свидетельство о рождении</w:t>
      </w:r>
      <w:r w:rsidRPr="00F72C31">
        <w:t>__________</w:t>
      </w:r>
      <w:r>
        <w:t>___________________________</w:t>
      </w:r>
    </w:p>
    <w:p w:rsidR="00CB6273" w:rsidRDefault="00CB6273" w:rsidP="00CB6273">
      <w:pPr>
        <w:jc w:val="both"/>
        <w:rPr>
          <w:sz w:val="16"/>
          <w:szCs w:val="16"/>
        </w:rPr>
      </w:pPr>
      <w:r>
        <w:tab/>
      </w:r>
      <w:r w:rsidRPr="00C17B3F">
        <w:tab/>
      </w:r>
      <w:r w:rsidRPr="00C17B3F">
        <w:tab/>
      </w:r>
      <w:r w:rsidRPr="00C17B3F">
        <w:tab/>
      </w:r>
      <w:r w:rsidRPr="00C17B3F">
        <w:tab/>
      </w:r>
      <w:r w:rsidRPr="00831DFE">
        <w:rPr>
          <w:sz w:val="16"/>
          <w:szCs w:val="16"/>
        </w:rPr>
        <w:t>(серия, номер, кем и когда выдано)</w:t>
      </w:r>
    </w:p>
    <w:p w:rsidR="00CB6273" w:rsidRPr="00831DFE" w:rsidRDefault="00CB6273" w:rsidP="00CB6273">
      <w:pPr>
        <w:jc w:val="both"/>
      </w:pPr>
      <w:r>
        <w:t>_______________________________________________________________</w:t>
      </w:r>
    </w:p>
    <w:p w:rsidR="00CB6273" w:rsidRPr="00C17B3F" w:rsidRDefault="00CB6273" w:rsidP="00CB6273">
      <w:r w:rsidRPr="00F72C31">
        <w:t>4. Адрес по месту жительст</w:t>
      </w:r>
      <w:r>
        <w:t>ва_____________________________________</w:t>
      </w:r>
    </w:p>
    <w:p w:rsidR="00CB6273" w:rsidRPr="005D42FF" w:rsidRDefault="00CB6273" w:rsidP="00CB6273">
      <w:pPr>
        <w:jc w:val="both"/>
      </w:pPr>
      <w:r w:rsidRPr="00F72C31">
        <w:t>5.Адрес фактического проживания_________</w:t>
      </w:r>
      <w:r>
        <w:t>________________________</w:t>
      </w:r>
    </w:p>
    <w:p w:rsidR="00CB6273" w:rsidRPr="00F72C31" w:rsidRDefault="00CB6273" w:rsidP="00CB6273">
      <w:pPr>
        <w:ind w:firstLine="708"/>
        <w:jc w:val="both"/>
      </w:pPr>
      <w:r w:rsidRPr="00F72C31">
        <w:t>Я согласен (на), что фамилия, имя, отчество моего ребенка могут быть размещены на официальных сайтах Управления образование Администрации города Юрги, Администрации Кемеровской области, официальном сайте учреждения, сайте творческого объединения ДЮЦ.</w:t>
      </w:r>
    </w:p>
    <w:p w:rsidR="00CB6273" w:rsidRDefault="00CB6273" w:rsidP="00CB6273">
      <w:pPr>
        <w:jc w:val="both"/>
      </w:pPr>
      <w:r w:rsidRPr="00F72C31">
        <w:t>Настоящее согласие действует со дня его подписания до дня отзыва в письменной форме.</w:t>
      </w:r>
      <w:r w:rsidRPr="00F72C31">
        <w:tab/>
        <w:t xml:space="preserve">Об ответственности за достоверность представленных сведений </w:t>
      </w:r>
      <w:proofErr w:type="gramStart"/>
      <w:r w:rsidRPr="00F72C31">
        <w:t>предупрежден</w:t>
      </w:r>
      <w:proofErr w:type="gramEnd"/>
      <w:r w:rsidRPr="00F72C31">
        <w:t xml:space="preserve"> (а).</w:t>
      </w:r>
    </w:p>
    <w:p w:rsidR="00CB6273" w:rsidRPr="00F72C31" w:rsidRDefault="00CB6273" w:rsidP="00CB6273">
      <w:pPr>
        <w:jc w:val="both"/>
      </w:pPr>
      <w:r>
        <w:t xml:space="preserve">_______________                   </w:t>
      </w:r>
      <w:r>
        <w:tab/>
        <w:t xml:space="preserve"> </w:t>
      </w:r>
      <w:r w:rsidRPr="00F72C31">
        <w:t>(_</w:t>
      </w:r>
      <w:r>
        <w:t>________________________</w:t>
      </w:r>
      <w:r w:rsidRPr="00F72C31">
        <w:t xml:space="preserve">)                                   </w:t>
      </w:r>
    </w:p>
    <w:p w:rsidR="00CB6273" w:rsidRPr="00C17B3F" w:rsidRDefault="00CB6273" w:rsidP="00CB6273">
      <w:pPr>
        <w:ind w:firstLine="708"/>
      </w:pPr>
      <w:r w:rsidRPr="00D64217">
        <w:rPr>
          <w:sz w:val="16"/>
          <w:szCs w:val="16"/>
        </w:rPr>
        <w:t>(подпись)</w:t>
      </w:r>
      <w:r>
        <w:tab/>
      </w:r>
      <w:r>
        <w:tab/>
      </w:r>
      <w:r>
        <w:tab/>
        <w:t xml:space="preserve">    </w:t>
      </w:r>
      <w:r w:rsidRPr="00C17B3F">
        <w:t xml:space="preserve">      </w:t>
      </w:r>
      <w:r>
        <w:t xml:space="preserve">  </w:t>
      </w:r>
      <w:r w:rsidRPr="00D64217">
        <w:rPr>
          <w:sz w:val="16"/>
          <w:szCs w:val="16"/>
        </w:rPr>
        <w:t>(расшифровка подписи)</w:t>
      </w:r>
    </w:p>
    <w:p w:rsidR="00CB6273" w:rsidRDefault="00CB6273" w:rsidP="00CB6273">
      <w:pPr>
        <w:ind w:hanging="3240"/>
        <w:jc w:val="right"/>
      </w:pPr>
    </w:p>
    <w:p w:rsidR="00CB6273" w:rsidRDefault="00CB6273" w:rsidP="00CB6273">
      <w:pPr>
        <w:ind w:hanging="3240"/>
        <w:jc w:val="right"/>
      </w:pPr>
      <w:r w:rsidRPr="00F72C31">
        <w:tab/>
      </w:r>
      <w:r>
        <w:tab/>
      </w:r>
      <w:r>
        <w:tab/>
      </w:r>
      <w:r>
        <w:tab/>
      </w:r>
      <w:r>
        <w:tab/>
      </w:r>
    </w:p>
    <w:p w:rsidR="00CB6273" w:rsidRPr="00F72C31" w:rsidRDefault="00CB6273" w:rsidP="00CB6273">
      <w:pPr>
        <w:ind w:hanging="3240"/>
        <w:jc w:val="right"/>
      </w:pPr>
      <w:r w:rsidRPr="00F72C31">
        <w:t>_________________</w:t>
      </w:r>
    </w:p>
    <w:p w:rsidR="00CB6273" w:rsidRPr="00D64217" w:rsidRDefault="00CB6273" w:rsidP="00CB6273">
      <w:pPr>
        <w:ind w:firstLine="708"/>
        <w:jc w:val="right"/>
        <w:rPr>
          <w:sz w:val="16"/>
          <w:szCs w:val="16"/>
        </w:rPr>
      </w:pPr>
      <w:r w:rsidRPr="00D64217">
        <w:rPr>
          <w:sz w:val="16"/>
          <w:szCs w:val="16"/>
        </w:rPr>
        <w:t>(дата)</w:t>
      </w:r>
    </w:p>
    <w:p w:rsidR="00EB318E" w:rsidRDefault="00EB318E" w:rsidP="000B2405">
      <w:pPr>
        <w:jc w:val="right"/>
      </w:pPr>
    </w:p>
    <w:p w:rsidR="0041622B" w:rsidRDefault="0041622B" w:rsidP="000B2405">
      <w:pPr>
        <w:jc w:val="right"/>
      </w:pPr>
    </w:p>
    <w:p w:rsidR="0041622B" w:rsidRDefault="0041622B" w:rsidP="000B2405">
      <w:pPr>
        <w:jc w:val="right"/>
      </w:pPr>
    </w:p>
    <w:p w:rsidR="00F45094" w:rsidRPr="00F45094" w:rsidRDefault="00F45094" w:rsidP="00F45094">
      <w:pPr>
        <w:jc w:val="right"/>
      </w:pPr>
      <w:r w:rsidRPr="00F45094">
        <w:lastRenderedPageBreak/>
        <w:t>Заявление о приеме на обучение</w:t>
      </w:r>
    </w:p>
    <w:p w:rsidR="00F45094" w:rsidRPr="00F45094" w:rsidRDefault="00F45094" w:rsidP="00F45094">
      <w:pPr>
        <w:jc w:val="right"/>
      </w:pPr>
      <w:r>
        <w:t>____________________________</w:t>
      </w:r>
    </w:p>
    <w:p w:rsidR="00F45094" w:rsidRPr="00F45094" w:rsidRDefault="00F45094" w:rsidP="00F45094">
      <w:pPr>
        <w:jc w:val="right"/>
      </w:pPr>
      <w:r w:rsidRPr="00F45094">
        <w:t>От _________________________________________</w:t>
      </w:r>
    </w:p>
    <w:p w:rsidR="00F45094" w:rsidRPr="00F45094" w:rsidRDefault="00F45094" w:rsidP="00F45094">
      <w:pPr>
        <w:jc w:val="right"/>
      </w:pPr>
      <w:r w:rsidRPr="00F45094">
        <w:t>____________________________________________</w:t>
      </w:r>
    </w:p>
    <w:p w:rsidR="00F45094" w:rsidRPr="00330B93" w:rsidRDefault="00F45094" w:rsidP="00F45094">
      <w:pPr>
        <w:rPr>
          <w:sz w:val="16"/>
          <w:szCs w:val="16"/>
        </w:rPr>
      </w:pPr>
      <w:r w:rsidRPr="00F45094">
        <w:t xml:space="preserve"> </w:t>
      </w:r>
    </w:p>
    <w:p w:rsidR="00F45094" w:rsidRPr="00F45094" w:rsidRDefault="00F45094" w:rsidP="00F45094">
      <w:pPr>
        <w:jc w:val="center"/>
      </w:pPr>
      <w:r w:rsidRPr="00F45094">
        <w:t>ЗАЯВЛЕНИЕ О ЗАЧИСЛЕНИИ</w:t>
      </w:r>
    </w:p>
    <w:p w:rsidR="00F45094" w:rsidRPr="00330B93" w:rsidRDefault="00F45094" w:rsidP="00F45094">
      <w:pPr>
        <w:jc w:val="center"/>
        <w:rPr>
          <w:sz w:val="16"/>
          <w:szCs w:val="16"/>
        </w:rPr>
      </w:pPr>
    </w:p>
    <w:p w:rsidR="00D95137" w:rsidRDefault="00F45094" w:rsidP="00F45094">
      <w:pPr>
        <w:jc w:val="both"/>
      </w:pPr>
      <w:r w:rsidRPr="00F45094">
        <w:t xml:space="preserve">Прошу оказать образовательную услугу по реализации дополнительной общеобразовательной программы </w:t>
      </w:r>
      <w:r>
        <w:t>_________</w:t>
      </w:r>
      <w:r w:rsidR="00D95137">
        <w:t>__</w:t>
      </w:r>
      <w:r>
        <w:t>_______</w:t>
      </w:r>
      <w:r w:rsidRPr="00F45094">
        <w:t xml:space="preserve"> направленности</w:t>
      </w:r>
      <w:r>
        <w:t xml:space="preserve"> </w:t>
      </w:r>
    </w:p>
    <w:p w:rsidR="00D95137" w:rsidRPr="00D95137" w:rsidRDefault="008B1AA5" w:rsidP="00D95137">
      <w:pPr>
        <w:ind w:left="2832"/>
        <w:jc w:val="both"/>
        <w:rPr>
          <w:vertAlign w:val="superscript"/>
        </w:rPr>
      </w:pPr>
      <w:r w:rsidRPr="00D85268">
        <w:rPr>
          <w:vertAlign w:val="superscript"/>
        </w:rPr>
        <w:t xml:space="preserve">        </w:t>
      </w:r>
      <w:r w:rsidR="00D95137" w:rsidRPr="00D95137">
        <w:rPr>
          <w:vertAlign w:val="superscript"/>
        </w:rPr>
        <w:t>наименование направленности</w:t>
      </w:r>
    </w:p>
    <w:p w:rsidR="00D95137" w:rsidRDefault="00F45094" w:rsidP="00F45094">
      <w:pPr>
        <w:jc w:val="both"/>
      </w:pPr>
      <w:r>
        <w:t>___________________________</w:t>
      </w:r>
      <w:r w:rsidRPr="00F45094">
        <w:t xml:space="preserve">, (далее - Программа) </w:t>
      </w:r>
      <w:proofErr w:type="gramStart"/>
      <w:r w:rsidRPr="00F45094">
        <w:t>Обучающемуся</w:t>
      </w:r>
      <w:proofErr w:type="gramEnd"/>
      <w:r w:rsidRPr="00F45094">
        <w:t xml:space="preserve">, сведения </w:t>
      </w:r>
    </w:p>
    <w:p w:rsidR="00D95137" w:rsidRPr="00D95137" w:rsidRDefault="00D95137" w:rsidP="00F45094">
      <w:pPr>
        <w:jc w:val="both"/>
        <w:rPr>
          <w:vertAlign w:val="superscript"/>
        </w:rPr>
      </w:pPr>
      <w:r>
        <w:rPr>
          <w:vertAlign w:val="superscript"/>
        </w:rPr>
        <w:t xml:space="preserve">     н</w:t>
      </w:r>
      <w:r w:rsidRPr="00D95137">
        <w:rPr>
          <w:vertAlign w:val="superscript"/>
        </w:rPr>
        <w:t>аименование программы</w:t>
      </w:r>
    </w:p>
    <w:p w:rsidR="00F45094" w:rsidRPr="00F45094" w:rsidRDefault="00F45094" w:rsidP="00F45094">
      <w:pPr>
        <w:jc w:val="both"/>
      </w:pPr>
      <w:proofErr w:type="gramStart"/>
      <w:r w:rsidRPr="00F45094">
        <w:t xml:space="preserve">о котором указаны ниже, в соответствии с договором-офертой </w:t>
      </w:r>
      <w:r w:rsidR="00D95137">
        <w:t>________</w:t>
      </w:r>
      <w:r w:rsidRPr="00F45094">
        <w:t xml:space="preserve">(с </w:t>
      </w:r>
      <w:r w:rsidR="00D95137">
        <w:t>«__».___</w:t>
      </w:r>
      <w:r w:rsidRPr="00F45094">
        <w:t>.20</w:t>
      </w:r>
      <w:r w:rsidR="00D95137">
        <w:t>__</w:t>
      </w:r>
      <w:r w:rsidRPr="00F45094">
        <w:t xml:space="preserve"> по </w:t>
      </w:r>
      <w:r w:rsidR="00D95137">
        <w:t>«___»</w:t>
      </w:r>
      <w:r w:rsidRPr="00F45094">
        <w:t>.</w:t>
      </w:r>
      <w:r w:rsidR="00D95137">
        <w:t>____</w:t>
      </w:r>
      <w:r w:rsidRPr="00F45094">
        <w:t>.20</w:t>
      </w:r>
      <w:r w:rsidR="00D95137">
        <w:t>___</w:t>
      </w:r>
      <w:r w:rsidRPr="00F45094">
        <w:t>), а также прочими договорами-офертами, предлагаемыми мне к заключению, предусматривающими оказание услуг по реализации иных частей Программы, выставляемыми Вами (при необходимости).</w:t>
      </w:r>
      <w:proofErr w:type="gramEnd"/>
    </w:p>
    <w:p w:rsidR="00F45094" w:rsidRPr="00F45094" w:rsidRDefault="00F45094" w:rsidP="00F45094">
      <w:r w:rsidRPr="00F45094">
        <w:t>Сведения о родителе (законном представителе):</w:t>
      </w:r>
    </w:p>
    <w:p w:rsidR="00F45094" w:rsidRPr="00F45094" w:rsidRDefault="00F45094" w:rsidP="00F45094">
      <w:r w:rsidRPr="00F45094">
        <w:t>• Фамилия, имя и</w:t>
      </w:r>
      <w:r w:rsidR="008B1AA5">
        <w:t xml:space="preserve"> отчество родителя (законного </w:t>
      </w:r>
      <w:r w:rsidRPr="00F45094">
        <w:t xml:space="preserve">представителя): </w:t>
      </w:r>
      <w:r w:rsidR="00D95137">
        <w:t>____________________________________________________________________</w:t>
      </w:r>
    </w:p>
    <w:p w:rsidR="00F45094" w:rsidRPr="00F45094" w:rsidRDefault="00F45094" w:rsidP="00F45094">
      <w:r w:rsidRPr="00F45094">
        <w:t xml:space="preserve">• Телефон родителя (законного представителя): </w:t>
      </w:r>
      <w:r w:rsidR="00D95137">
        <w:t>___________________________</w:t>
      </w:r>
    </w:p>
    <w:p w:rsidR="00F45094" w:rsidRDefault="00F45094" w:rsidP="00F45094">
      <w:proofErr w:type="gramStart"/>
      <w:r w:rsidRPr="00F45094">
        <w:t>• Место жительства родителя (законного представителя</w:t>
      </w:r>
      <w:r w:rsidR="00D95137">
        <w:t>_____________________</w:t>
      </w:r>
      <w:proofErr w:type="gramEnd"/>
    </w:p>
    <w:p w:rsidR="00F45094" w:rsidRPr="00F45094" w:rsidRDefault="00F45094" w:rsidP="00F45094">
      <w:r w:rsidRPr="00F45094">
        <w:t xml:space="preserve">Сведения об </w:t>
      </w:r>
      <w:proofErr w:type="gramStart"/>
      <w:r w:rsidRPr="00F45094">
        <w:t>Обучающемся</w:t>
      </w:r>
      <w:proofErr w:type="gramEnd"/>
      <w:r w:rsidRPr="00F45094">
        <w:t>:</w:t>
      </w:r>
    </w:p>
    <w:p w:rsidR="00F45094" w:rsidRPr="00F45094" w:rsidRDefault="00F45094" w:rsidP="00F45094">
      <w:r w:rsidRPr="00F45094">
        <w:t xml:space="preserve">• Фамилия, имя и отчество </w:t>
      </w:r>
      <w:proofErr w:type="gramStart"/>
      <w:r w:rsidRPr="00F45094">
        <w:t>обучающегося</w:t>
      </w:r>
      <w:proofErr w:type="gramEnd"/>
      <w:r w:rsidRPr="00F45094">
        <w:t xml:space="preserve">: </w:t>
      </w:r>
      <w:r w:rsidR="00D95137">
        <w:t>_______________________________</w:t>
      </w:r>
    </w:p>
    <w:p w:rsidR="00F45094" w:rsidRPr="00F45094" w:rsidRDefault="00F45094" w:rsidP="00F45094">
      <w:r w:rsidRPr="00F45094">
        <w:t xml:space="preserve">• Дата рождения обучающегося: </w:t>
      </w:r>
      <w:r w:rsidR="00D95137">
        <w:t>________________________________________</w:t>
      </w:r>
    </w:p>
    <w:p w:rsidR="00D95137" w:rsidRPr="00D85268" w:rsidRDefault="00F45094" w:rsidP="00F45094">
      <w:r w:rsidRPr="00F45094">
        <w:t xml:space="preserve">• Место жительства обучающегося: </w:t>
      </w:r>
      <w:r w:rsidR="00D95137">
        <w:t>_____________________________________</w:t>
      </w:r>
    </w:p>
    <w:p w:rsidR="00F45094" w:rsidRPr="00F45094" w:rsidRDefault="00F45094" w:rsidP="00F45094">
      <w:pPr>
        <w:jc w:val="both"/>
      </w:pPr>
      <w:r w:rsidRPr="00F45094">
        <w:t xml:space="preserve">Я ознакомлен с условиями договора-оферты </w:t>
      </w:r>
      <w:r w:rsidR="00D95137">
        <w:t>_________</w:t>
      </w:r>
      <w:r w:rsidRPr="00F45094">
        <w:t xml:space="preserve">, полностью и безоговорочно принимаю их. Я проинформирован, что подписание настоящего заявления в соответствии с условиями договора-оферты </w:t>
      </w:r>
      <w:r w:rsidR="00D95137">
        <w:t>________</w:t>
      </w:r>
      <w:r w:rsidRPr="00F45094">
        <w:t xml:space="preserve"> приравнивается к подписанию указанного договора-оферты. Обязуюсь самостоятельно отслеживать в личном кабинете сертификата «</w:t>
      </w:r>
      <w:r w:rsidR="008B1AA5" w:rsidRPr="008B1AA5">
        <w:t>___________</w:t>
      </w:r>
      <w:r w:rsidRPr="00F45094">
        <w:t>» информационной системы «Личный кабинет гражданина Кемеровской области - Кузбасса» предложения (оферты) к заключению договоров-оферт, предусматривающих оказание услуг по реализации иных частей Программы, выставляемые Вами, и знакомиться с ними.</w:t>
      </w:r>
    </w:p>
    <w:p w:rsidR="00F45094" w:rsidRPr="00F45094" w:rsidRDefault="00F45094" w:rsidP="00F45094">
      <w:r w:rsidRPr="00F45094">
        <w:t>___________________/______________________ /</w:t>
      </w:r>
    </w:p>
    <w:p w:rsidR="00F45094" w:rsidRPr="00BF1E3C" w:rsidRDefault="00F45094" w:rsidP="00F45094">
      <w:pPr>
        <w:rPr>
          <w:vertAlign w:val="superscript"/>
        </w:rPr>
      </w:pPr>
      <w:r w:rsidRPr="00BF1E3C">
        <w:rPr>
          <w:vertAlign w:val="superscript"/>
        </w:rPr>
        <w:t>подпись              </w:t>
      </w:r>
      <w:r w:rsidR="00BF1E3C">
        <w:rPr>
          <w:vertAlign w:val="superscript"/>
        </w:rPr>
        <w:tab/>
      </w:r>
      <w:r w:rsidR="00BF1E3C">
        <w:rPr>
          <w:vertAlign w:val="superscript"/>
        </w:rPr>
        <w:tab/>
      </w:r>
      <w:r w:rsidRPr="00BF1E3C">
        <w:rPr>
          <w:vertAlign w:val="superscript"/>
        </w:rPr>
        <w:t>            расшифровка</w:t>
      </w:r>
    </w:p>
    <w:p w:rsidR="00F45094" w:rsidRPr="00B52F4B" w:rsidRDefault="00F45094" w:rsidP="00F45094">
      <w:pPr>
        <w:rPr>
          <w:sz w:val="12"/>
          <w:szCs w:val="12"/>
        </w:rPr>
      </w:pPr>
      <w:r w:rsidRPr="00F45094">
        <w:t xml:space="preserve"> </w:t>
      </w:r>
    </w:p>
    <w:p w:rsidR="00F45094" w:rsidRPr="00B52F4B" w:rsidRDefault="00F45094" w:rsidP="00F45094">
      <w:pPr>
        <w:jc w:val="both"/>
        <w:rPr>
          <w:sz w:val="18"/>
          <w:szCs w:val="18"/>
        </w:rPr>
      </w:pPr>
      <w:r w:rsidRPr="00B52F4B">
        <w:rPr>
          <w:sz w:val="18"/>
          <w:szCs w:val="18"/>
        </w:rPr>
        <w:t>С дополнительной общеобразовательной программой, лицензией на осуществление образовательной деятельности, другими документами, регламентирующими организацию и осуществление обра</w:t>
      </w:r>
      <w:r w:rsidR="00330B93" w:rsidRPr="00B52F4B">
        <w:rPr>
          <w:sz w:val="18"/>
          <w:szCs w:val="18"/>
        </w:rPr>
        <w:t>зовательной деятельности МБУДО «</w:t>
      </w:r>
      <w:r w:rsidRPr="00B52F4B">
        <w:rPr>
          <w:sz w:val="18"/>
          <w:szCs w:val="18"/>
        </w:rPr>
        <w:t>ДЮЦ г. Юрги</w:t>
      </w:r>
      <w:r w:rsidR="00330B93" w:rsidRPr="00B52F4B">
        <w:rPr>
          <w:sz w:val="18"/>
          <w:szCs w:val="18"/>
        </w:rPr>
        <w:t>»</w:t>
      </w:r>
      <w:r w:rsidRPr="00B52F4B">
        <w:rPr>
          <w:sz w:val="18"/>
          <w:szCs w:val="18"/>
        </w:rPr>
        <w:t xml:space="preserve">, с правами и обязанностями </w:t>
      </w:r>
      <w:proofErr w:type="gramStart"/>
      <w:r w:rsidRPr="00B52F4B">
        <w:rPr>
          <w:sz w:val="18"/>
          <w:szCs w:val="18"/>
        </w:rPr>
        <w:t>обучающихся</w:t>
      </w:r>
      <w:proofErr w:type="gramEnd"/>
      <w:r w:rsidRPr="00B52F4B">
        <w:rPr>
          <w:sz w:val="18"/>
          <w:szCs w:val="18"/>
        </w:rPr>
        <w:t xml:space="preserve"> ознакомлен.</w:t>
      </w:r>
    </w:p>
    <w:p w:rsidR="00F45094" w:rsidRPr="00F45094" w:rsidRDefault="00F45094" w:rsidP="00F45094">
      <w:r w:rsidRPr="00F45094">
        <w:t>___________________/______________________ /</w:t>
      </w:r>
    </w:p>
    <w:p w:rsidR="00F45094" w:rsidRPr="008B1AA5" w:rsidRDefault="00F45094" w:rsidP="00F45094">
      <w:pPr>
        <w:rPr>
          <w:vertAlign w:val="superscript"/>
        </w:rPr>
      </w:pPr>
      <w:r w:rsidRPr="008B1AA5">
        <w:rPr>
          <w:vertAlign w:val="superscript"/>
        </w:rPr>
        <w:t>Подпись              </w:t>
      </w:r>
      <w:r w:rsidR="008B1AA5" w:rsidRPr="00D85268">
        <w:rPr>
          <w:vertAlign w:val="superscript"/>
        </w:rPr>
        <w:t xml:space="preserve">                                     </w:t>
      </w:r>
      <w:r w:rsidRPr="008B1AA5">
        <w:rPr>
          <w:vertAlign w:val="superscript"/>
        </w:rPr>
        <w:t>           расшифровка</w:t>
      </w:r>
    </w:p>
    <w:p w:rsidR="00EB318E" w:rsidRPr="00F72C31" w:rsidRDefault="00EB318E" w:rsidP="00EB318E">
      <w:pPr>
        <w:jc w:val="center"/>
        <w:rPr>
          <w:b/>
        </w:rPr>
      </w:pPr>
      <w:r w:rsidRPr="00F72C31">
        <w:rPr>
          <w:b/>
        </w:rPr>
        <w:lastRenderedPageBreak/>
        <w:t>Согласие</w:t>
      </w:r>
    </w:p>
    <w:p w:rsidR="00EB318E" w:rsidRPr="00F72C31" w:rsidRDefault="00EB318E" w:rsidP="00EB318E">
      <w:pPr>
        <w:jc w:val="center"/>
        <w:rPr>
          <w:b/>
        </w:rPr>
      </w:pPr>
      <w:r w:rsidRPr="00F72C31">
        <w:rPr>
          <w:b/>
        </w:rPr>
        <w:t>на обработку персональных данных</w:t>
      </w:r>
    </w:p>
    <w:p w:rsidR="00EB318E" w:rsidRPr="00F72C31" w:rsidRDefault="00EB318E" w:rsidP="00EB318E">
      <w:pPr>
        <w:jc w:val="center"/>
      </w:pPr>
    </w:p>
    <w:p w:rsidR="00EB318E" w:rsidRDefault="00EB318E" w:rsidP="00EB318E">
      <w:pPr>
        <w:jc w:val="both"/>
      </w:pPr>
      <w:r w:rsidRPr="00F72C31">
        <w:t>Я, _____________</w:t>
      </w:r>
      <w:r>
        <w:t>_______________________________________________</w:t>
      </w:r>
    </w:p>
    <w:p w:rsidR="00EB318E" w:rsidRPr="00C17B3F" w:rsidRDefault="00EB318E" w:rsidP="00EB318E">
      <w:pPr>
        <w:jc w:val="both"/>
      </w:pPr>
      <w:r>
        <w:t>_______________________________________________________________</w:t>
      </w:r>
    </w:p>
    <w:p w:rsidR="00EB318E" w:rsidRPr="00831DFE" w:rsidRDefault="00EB318E" w:rsidP="00EB318E">
      <w:pPr>
        <w:ind w:left="708" w:firstLine="708"/>
        <w:jc w:val="center"/>
        <w:rPr>
          <w:sz w:val="16"/>
          <w:szCs w:val="16"/>
        </w:rPr>
      </w:pPr>
      <w:r w:rsidRPr="00831DFE">
        <w:rPr>
          <w:sz w:val="16"/>
          <w:szCs w:val="16"/>
        </w:rPr>
        <w:t>(фамилия, имя, отчество)</w:t>
      </w:r>
    </w:p>
    <w:p w:rsidR="00EB318E" w:rsidRPr="00C17B3F" w:rsidRDefault="00EB318E" w:rsidP="00EB318E">
      <w:pPr>
        <w:jc w:val="both"/>
      </w:pPr>
      <w:proofErr w:type="gramStart"/>
      <w:r w:rsidRPr="00F72C31">
        <w:t xml:space="preserve">в целях осуществление предоставления муниципальных услуг и выполнение возложенных на ДЮЦ функций, полномочий и обязанностей по решению вопросов местного значения, даю согласие   на обработку, а также для передачи третьей стороне посредством размещения на официальном сайте Учреждения </w:t>
      </w:r>
      <w:r w:rsidR="00422C93">
        <w:t xml:space="preserve"> и социальных сетях </w:t>
      </w:r>
      <w:r w:rsidRPr="00F72C31">
        <w:t>фотографий и индивидуальных данных ребенка, участника массовых мероприятий, а так же размещения заявки на участие ребенка в международных, российских, региональных, областных</w:t>
      </w:r>
      <w:proofErr w:type="gramEnd"/>
      <w:r w:rsidRPr="00F72C31">
        <w:t xml:space="preserve">, городских </w:t>
      </w:r>
      <w:proofErr w:type="gramStart"/>
      <w:r w:rsidRPr="00F72C31">
        <w:t>конкурсах</w:t>
      </w:r>
      <w:proofErr w:type="gramEnd"/>
      <w:r w:rsidRPr="00F72C31">
        <w:t xml:space="preserve">, соревнованиях, турнирах, выставках для осуществления вышеуказанных целях. </w:t>
      </w:r>
      <w:proofErr w:type="gramStart"/>
      <w:r w:rsidRPr="00F72C31">
        <w:t xml:space="preserve">В соответствии с Федеральным законом от 27.07.2006 № 152 –ФЗ «О персональных данных» на автоматизированную, а также без использования средств обработку (включая, сбор, систематизацию, накопление, хранение, уточнение, обновление, изменение), использование, распространение (в том числе передачу), обезличивание, уничтожение персональных данных ребенка: </w:t>
      </w:r>
      <w:proofErr w:type="gramEnd"/>
    </w:p>
    <w:p w:rsidR="00EB318E" w:rsidRPr="00831DFE" w:rsidRDefault="00EB318E" w:rsidP="00EB318E">
      <w:pPr>
        <w:widowControl/>
        <w:numPr>
          <w:ilvl w:val="0"/>
          <w:numId w:val="17"/>
        </w:numPr>
        <w:tabs>
          <w:tab w:val="num" w:pos="180"/>
        </w:tabs>
        <w:autoSpaceDE/>
        <w:autoSpaceDN/>
        <w:adjustRightInd/>
        <w:ind w:left="0" w:firstLine="0"/>
        <w:jc w:val="both"/>
      </w:pPr>
      <w:r w:rsidRPr="00F72C31">
        <w:t>ФИО________________________________________________</w:t>
      </w:r>
      <w:r>
        <w:t>__</w:t>
      </w:r>
      <w:r>
        <w:rPr>
          <w:lang w:val="en-US"/>
        </w:rPr>
        <w:t>_____</w:t>
      </w:r>
      <w:r>
        <w:t>_</w:t>
      </w:r>
    </w:p>
    <w:p w:rsidR="00EB318E" w:rsidRPr="00F72C31" w:rsidRDefault="00EB318E" w:rsidP="00EB318E">
      <w:pPr>
        <w:jc w:val="both"/>
      </w:pPr>
      <w:r>
        <w:t>______________________________________________________________</w:t>
      </w:r>
    </w:p>
    <w:p w:rsidR="00EB318E" w:rsidRPr="00831DFE" w:rsidRDefault="00EB318E" w:rsidP="00EB318E">
      <w:pPr>
        <w:jc w:val="both"/>
      </w:pPr>
      <w:r w:rsidRPr="00F72C31">
        <w:t>2.Дата и место рождения________________________</w:t>
      </w:r>
      <w:r>
        <w:t>_________________</w:t>
      </w:r>
    </w:p>
    <w:p w:rsidR="00EB318E" w:rsidRPr="00831DFE" w:rsidRDefault="00EB318E" w:rsidP="00EB318E">
      <w:pPr>
        <w:jc w:val="both"/>
      </w:pPr>
      <w:r w:rsidRPr="00F72C31">
        <w:t xml:space="preserve">3. </w:t>
      </w:r>
      <w:r>
        <w:t>Свидетельство о рождении</w:t>
      </w:r>
      <w:r w:rsidRPr="00F72C31">
        <w:t>__________</w:t>
      </w:r>
      <w:r>
        <w:t>___________________________</w:t>
      </w:r>
    </w:p>
    <w:p w:rsidR="00EB318E" w:rsidRDefault="00EB318E" w:rsidP="00EB318E">
      <w:pPr>
        <w:jc w:val="both"/>
        <w:rPr>
          <w:sz w:val="16"/>
          <w:szCs w:val="16"/>
        </w:rPr>
      </w:pPr>
      <w:r>
        <w:tab/>
      </w:r>
      <w:r w:rsidRPr="00C17B3F">
        <w:tab/>
      </w:r>
      <w:r w:rsidRPr="00C17B3F">
        <w:tab/>
      </w:r>
      <w:r w:rsidRPr="00C17B3F">
        <w:tab/>
      </w:r>
      <w:r w:rsidRPr="00C17B3F">
        <w:tab/>
      </w:r>
      <w:r w:rsidRPr="00831DFE">
        <w:rPr>
          <w:sz w:val="16"/>
          <w:szCs w:val="16"/>
        </w:rPr>
        <w:t>(серия, номер, кем и когда выдано)</w:t>
      </w:r>
    </w:p>
    <w:p w:rsidR="00EB318E" w:rsidRPr="00831DFE" w:rsidRDefault="00EB318E" w:rsidP="00EB318E">
      <w:pPr>
        <w:jc w:val="both"/>
      </w:pPr>
      <w:r>
        <w:t>_______________________________________________________________</w:t>
      </w:r>
    </w:p>
    <w:p w:rsidR="00B96383" w:rsidRPr="00C17B3F" w:rsidRDefault="00B96383" w:rsidP="00B96383">
      <w:r w:rsidRPr="00F72C31">
        <w:t>4. Адрес по месту жительст</w:t>
      </w:r>
      <w:r>
        <w:t>ва_____________________________________</w:t>
      </w:r>
      <w:r w:rsidR="00C92755">
        <w:t>______</w:t>
      </w:r>
    </w:p>
    <w:p w:rsidR="00B96383" w:rsidRDefault="00B96383" w:rsidP="00B96383">
      <w:pPr>
        <w:jc w:val="both"/>
      </w:pPr>
      <w:r w:rsidRPr="00F72C31">
        <w:t>5.Адрес фактического проживания_________</w:t>
      </w:r>
      <w:r>
        <w:t>________________________</w:t>
      </w:r>
    </w:p>
    <w:p w:rsidR="00C92755" w:rsidRPr="00322685" w:rsidRDefault="00C92755" w:rsidP="00C92755">
      <w:pPr>
        <w:jc w:val="both"/>
      </w:pPr>
      <w:r>
        <w:t xml:space="preserve">6. </w:t>
      </w:r>
      <w:r w:rsidRPr="00322685">
        <w:t>Номера телефонов родителей: __________</w:t>
      </w:r>
      <w:r>
        <w:t>_________________________</w:t>
      </w:r>
    </w:p>
    <w:p w:rsidR="00C92755" w:rsidRPr="00322685" w:rsidRDefault="00C92755" w:rsidP="00C92755">
      <w:pPr>
        <w:jc w:val="both"/>
      </w:pPr>
      <w:r w:rsidRPr="00322685">
        <w:t>____________________________________________________________________</w:t>
      </w:r>
    </w:p>
    <w:p w:rsidR="00B96383" w:rsidRDefault="00B96383" w:rsidP="00EB318E">
      <w:pPr>
        <w:ind w:firstLine="708"/>
        <w:jc w:val="both"/>
      </w:pPr>
    </w:p>
    <w:p w:rsidR="00EB318E" w:rsidRPr="00F72C31" w:rsidRDefault="00EB318E" w:rsidP="00EB318E">
      <w:pPr>
        <w:ind w:firstLine="708"/>
        <w:jc w:val="both"/>
      </w:pPr>
      <w:r w:rsidRPr="00F72C31">
        <w:t>Я согласен (на), что фамилия, имя, отчество моего ребенка могут быть размещены на официальных сайтах Управления образование Администрации города Юрги, Администрации Кемеровской области, официальном сайте учреждения, сайте творческого объединения ДЮЦ.</w:t>
      </w:r>
    </w:p>
    <w:p w:rsidR="00EB318E" w:rsidRDefault="00EB318E" w:rsidP="00EB318E">
      <w:pPr>
        <w:jc w:val="both"/>
      </w:pPr>
      <w:r w:rsidRPr="00F72C31">
        <w:t>Настоящее согласие действует со дня его подписания до дня отзыва в письменной форме.</w:t>
      </w:r>
      <w:r w:rsidRPr="00F72C31">
        <w:tab/>
        <w:t xml:space="preserve">Об ответственности за достоверность представленных сведений </w:t>
      </w:r>
      <w:proofErr w:type="gramStart"/>
      <w:r w:rsidRPr="00F72C31">
        <w:t>предупрежден</w:t>
      </w:r>
      <w:proofErr w:type="gramEnd"/>
      <w:r w:rsidRPr="00F72C31">
        <w:t xml:space="preserve"> (а).</w:t>
      </w:r>
    </w:p>
    <w:p w:rsidR="00EB318E" w:rsidRPr="00F72C31" w:rsidRDefault="00EB318E" w:rsidP="00EB318E">
      <w:pPr>
        <w:jc w:val="both"/>
      </w:pPr>
      <w:r>
        <w:t xml:space="preserve">_______________                   </w:t>
      </w:r>
      <w:r>
        <w:tab/>
        <w:t xml:space="preserve"> </w:t>
      </w:r>
      <w:r w:rsidRPr="00F72C31">
        <w:t>(_</w:t>
      </w:r>
      <w:r>
        <w:t>________________________</w:t>
      </w:r>
      <w:r w:rsidRPr="00F72C31">
        <w:t xml:space="preserve">)                                   </w:t>
      </w:r>
    </w:p>
    <w:p w:rsidR="00EB318E" w:rsidRPr="00C17B3F" w:rsidRDefault="00EB318E" w:rsidP="00EB318E">
      <w:pPr>
        <w:ind w:firstLine="708"/>
      </w:pPr>
      <w:r w:rsidRPr="00D64217">
        <w:rPr>
          <w:sz w:val="16"/>
          <w:szCs w:val="16"/>
        </w:rPr>
        <w:t>(подпись)</w:t>
      </w:r>
      <w:r>
        <w:tab/>
      </w:r>
      <w:r>
        <w:tab/>
      </w:r>
      <w:r>
        <w:tab/>
        <w:t xml:space="preserve">    </w:t>
      </w:r>
      <w:r w:rsidRPr="00C17B3F">
        <w:t xml:space="preserve">      </w:t>
      </w:r>
      <w:r>
        <w:t xml:space="preserve">  </w:t>
      </w:r>
      <w:r w:rsidRPr="00D64217">
        <w:rPr>
          <w:sz w:val="16"/>
          <w:szCs w:val="16"/>
        </w:rPr>
        <w:t>(расшифровка подписи)</w:t>
      </w:r>
    </w:p>
    <w:p w:rsidR="00EB318E" w:rsidRDefault="00EB318E" w:rsidP="00EB318E">
      <w:pPr>
        <w:ind w:hanging="3240"/>
        <w:jc w:val="right"/>
      </w:pPr>
    </w:p>
    <w:p w:rsidR="00EB318E" w:rsidRDefault="00EB318E" w:rsidP="00EB318E">
      <w:pPr>
        <w:ind w:hanging="3240"/>
        <w:jc w:val="right"/>
      </w:pPr>
      <w:r w:rsidRPr="00F72C31">
        <w:tab/>
      </w:r>
      <w:r>
        <w:tab/>
      </w:r>
      <w:r>
        <w:tab/>
      </w:r>
      <w:r>
        <w:tab/>
      </w:r>
      <w:r>
        <w:tab/>
      </w:r>
    </w:p>
    <w:p w:rsidR="00EB318E" w:rsidRPr="00F72C31" w:rsidRDefault="00EB318E" w:rsidP="00EB318E">
      <w:pPr>
        <w:ind w:hanging="3240"/>
        <w:jc w:val="right"/>
      </w:pPr>
      <w:r w:rsidRPr="00F72C31">
        <w:t>_________________</w:t>
      </w:r>
    </w:p>
    <w:p w:rsidR="00CB6273" w:rsidRPr="005C79D5" w:rsidRDefault="00EB318E" w:rsidP="005C79D5">
      <w:pPr>
        <w:ind w:firstLine="708"/>
        <w:jc w:val="right"/>
        <w:rPr>
          <w:sz w:val="16"/>
          <w:szCs w:val="16"/>
        </w:rPr>
      </w:pPr>
      <w:r w:rsidRPr="00D64217">
        <w:rPr>
          <w:sz w:val="16"/>
          <w:szCs w:val="16"/>
        </w:rPr>
        <w:t>(дата)</w:t>
      </w:r>
    </w:p>
    <w:sectPr w:rsidR="00CB6273" w:rsidRPr="005C79D5" w:rsidSect="00B96383">
      <w:pgSz w:w="16838" w:h="11906" w:orient="landscape"/>
      <w:pgMar w:top="1135" w:right="1259" w:bottom="851" w:left="107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84AED"/>
    <w:multiLevelType w:val="hybridMultilevel"/>
    <w:tmpl w:val="02E67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367D27"/>
    <w:multiLevelType w:val="hybridMultilevel"/>
    <w:tmpl w:val="441439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2C94E94"/>
    <w:multiLevelType w:val="hybridMultilevel"/>
    <w:tmpl w:val="43B834A0"/>
    <w:lvl w:ilvl="0" w:tplc="C35073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0E12C0"/>
    <w:multiLevelType w:val="multilevel"/>
    <w:tmpl w:val="D1B81510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57"/>
        </w:tabs>
        <w:ind w:left="0" w:firstLine="73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9"/>
        </w:tabs>
        <w:ind w:left="2839" w:hanging="13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6"/>
        </w:tabs>
        <w:ind w:left="3576" w:hanging="13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13"/>
        </w:tabs>
        <w:ind w:left="4313" w:hanging="136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25"/>
        </w:tabs>
        <w:ind w:left="5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59"/>
        </w:tabs>
        <w:ind w:left="69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  <w:rPr>
        <w:rFonts w:hint="default"/>
      </w:rPr>
    </w:lvl>
  </w:abstractNum>
  <w:abstractNum w:abstractNumId="4">
    <w:nsid w:val="3342346D"/>
    <w:multiLevelType w:val="hybridMultilevel"/>
    <w:tmpl w:val="E0AE25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47F17CE"/>
    <w:multiLevelType w:val="hybridMultilevel"/>
    <w:tmpl w:val="F17E167E"/>
    <w:lvl w:ilvl="0" w:tplc="4E706F94">
      <w:start w:val="6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6">
    <w:nsid w:val="39F404FB"/>
    <w:multiLevelType w:val="hybridMultilevel"/>
    <w:tmpl w:val="8378F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381D61"/>
    <w:multiLevelType w:val="hybridMultilevel"/>
    <w:tmpl w:val="7D34C07E"/>
    <w:lvl w:ilvl="0" w:tplc="4CB8C0A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40925BC2"/>
    <w:multiLevelType w:val="hybridMultilevel"/>
    <w:tmpl w:val="B15CA8BE"/>
    <w:lvl w:ilvl="0" w:tplc="25463B02">
      <w:start w:val="1"/>
      <w:numFmt w:val="decimal"/>
      <w:lvlText w:val="%1."/>
      <w:legacy w:legacy="1" w:legacySpace="0" w:legacyIndent="404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0CC03B8"/>
    <w:multiLevelType w:val="hybridMultilevel"/>
    <w:tmpl w:val="BC022D96"/>
    <w:lvl w:ilvl="0" w:tplc="F2A693EE">
      <w:start w:val="1"/>
      <w:numFmt w:val="decimal"/>
      <w:lvlText w:val="%1.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D4D4253"/>
    <w:multiLevelType w:val="hybridMultilevel"/>
    <w:tmpl w:val="F4AABE78"/>
    <w:lvl w:ilvl="0" w:tplc="1018D2E4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AD701D60">
      <w:start w:val="3"/>
      <w:numFmt w:val="decimal"/>
      <w:lvlText w:val="%2"/>
      <w:lvlJc w:val="left"/>
      <w:pPr>
        <w:tabs>
          <w:tab w:val="num" w:pos="3315"/>
        </w:tabs>
        <w:ind w:left="33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035"/>
        </w:tabs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55"/>
        </w:tabs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75"/>
        </w:tabs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95"/>
        </w:tabs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15"/>
        </w:tabs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35"/>
        </w:tabs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55"/>
        </w:tabs>
        <w:ind w:left="8355" w:hanging="180"/>
      </w:pPr>
    </w:lvl>
  </w:abstractNum>
  <w:abstractNum w:abstractNumId="11">
    <w:nsid w:val="52374864"/>
    <w:multiLevelType w:val="hybridMultilevel"/>
    <w:tmpl w:val="DF1CCD2A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544C2D94"/>
    <w:multiLevelType w:val="hybridMultilevel"/>
    <w:tmpl w:val="18C49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FE3505"/>
    <w:multiLevelType w:val="hybridMultilevel"/>
    <w:tmpl w:val="EEACDBFA"/>
    <w:lvl w:ilvl="0" w:tplc="E6D411B6">
      <w:start w:val="12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4">
    <w:nsid w:val="5EF112D5"/>
    <w:multiLevelType w:val="hybridMultilevel"/>
    <w:tmpl w:val="67D6F3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1062BD"/>
    <w:multiLevelType w:val="hybridMultilevel"/>
    <w:tmpl w:val="1FC8A978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6">
    <w:nsid w:val="69DE2E6C"/>
    <w:multiLevelType w:val="hybridMultilevel"/>
    <w:tmpl w:val="3798202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7247A7"/>
    <w:multiLevelType w:val="hybridMultilevel"/>
    <w:tmpl w:val="12165ABE"/>
    <w:lvl w:ilvl="0" w:tplc="E820CFD8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8">
    <w:nsid w:val="76154BB5"/>
    <w:multiLevelType w:val="hybridMultilevel"/>
    <w:tmpl w:val="3D08E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DA3E42"/>
    <w:multiLevelType w:val="hybridMultilevel"/>
    <w:tmpl w:val="4276F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"/>
  </w:num>
  <w:num w:numId="3">
    <w:abstractNumId w:val="11"/>
  </w:num>
  <w:num w:numId="4">
    <w:abstractNumId w:val="8"/>
  </w:num>
  <w:num w:numId="5">
    <w:abstractNumId w:val="10"/>
  </w:num>
  <w:num w:numId="6">
    <w:abstractNumId w:val="6"/>
  </w:num>
  <w:num w:numId="7">
    <w:abstractNumId w:val="17"/>
  </w:num>
  <w:num w:numId="8">
    <w:abstractNumId w:val="5"/>
  </w:num>
  <w:num w:numId="9">
    <w:abstractNumId w:val="9"/>
  </w:num>
  <w:num w:numId="10">
    <w:abstractNumId w:val="3"/>
  </w:num>
  <w:num w:numId="11">
    <w:abstractNumId w:val="15"/>
  </w:num>
  <w:num w:numId="12">
    <w:abstractNumId w:val="0"/>
  </w:num>
  <w:num w:numId="13">
    <w:abstractNumId w:val="13"/>
  </w:num>
  <w:num w:numId="14">
    <w:abstractNumId w:val="7"/>
  </w:num>
  <w:num w:numId="15">
    <w:abstractNumId w:val="14"/>
  </w:num>
  <w:num w:numId="16">
    <w:abstractNumId w:val="4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2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attachedTemplate r:id="rId1"/>
  <w:stylePaneFormatFilter w:val="3F01"/>
  <w:defaultTabStop w:val="708"/>
  <w:drawingGridHorizontalSpacing w:val="100"/>
  <w:displayHorizontalDrawingGridEvery w:val="2"/>
  <w:characterSpacingControl w:val="doNotCompress"/>
  <w:compat/>
  <w:rsids>
    <w:rsidRoot w:val="00BB18A6"/>
    <w:rsid w:val="00004E3C"/>
    <w:rsid w:val="00017A28"/>
    <w:rsid w:val="00021B83"/>
    <w:rsid w:val="00022E6A"/>
    <w:rsid w:val="00034B07"/>
    <w:rsid w:val="00071DCA"/>
    <w:rsid w:val="00076AAF"/>
    <w:rsid w:val="000B2405"/>
    <w:rsid w:val="000C46EC"/>
    <w:rsid w:val="000E4211"/>
    <w:rsid w:val="000E555A"/>
    <w:rsid w:val="001227FE"/>
    <w:rsid w:val="00135734"/>
    <w:rsid w:val="00152315"/>
    <w:rsid w:val="0015598E"/>
    <w:rsid w:val="001631F5"/>
    <w:rsid w:val="00172047"/>
    <w:rsid w:val="00173364"/>
    <w:rsid w:val="00174836"/>
    <w:rsid w:val="00192609"/>
    <w:rsid w:val="001B30BE"/>
    <w:rsid w:val="001B77A2"/>
    <w:rsid w:val="001C0AF9"/>
    <w:rsid w:val="001C75BB"/>
    <w:rsid w:val="001E4C7C"/>
    <w:rsid w:val="001F1257"/>
    <w:rsid w:val="00201026"/>
    <w:rsid w:val="00213E40"/>
    <w:rsid w:val="0022599A"/>
    <w:rsid w:val="00226AF3"/>
    <w:rsid w:val="0022765E"/>
    <w:rsid w:val="002316F7"/>
    <w:rsid w:val="002322EE"/>
    <w:rsid w:val="00240922"/>
    <w:rsid w:val="00243871"/>
    <w:rsid w:val="00246643"/>
    <w:rsid w:val="00251B1E"/>
    <w:rsid w:val="0026415B"/>
    <w:rsid w:val="002767B5"/>
    <w:rsid w:val="002771AE"/>
    <w:rsid w:val="002854DA"/>
    <w:rsid w:val="0029066D"/>
    <w:rsid w:val="0029385F"/>
    <w:rsid w:val="002B65F4"/>
    <w:rsid w:val="002C387D"/>
    <w:rsid w:val="002D266D"/>
    <w:rsid w:val="002D2A08"/>
    <w:rsid w:val="002D4175"/>
    <w:rsid w:val="002E5BF7"/>
    <w:rsid w:val="0031603D"/>
    <w:rsid w:val="00316BDC"/>
    <w:rsid w:val="00322685"/>
    <w:rsid w:val="00330B93"/>
    <w:rsid w:val="00330EF3"/>
    <w:rsid w:val="00331B4D"/>
    <w:rsid w:val="00341F51"/>
    <w:rsid w:val="00345E16"/>
    <w:rsid w:val="00354D26"/>
    <w:rsid w:val="00371280"/>
    <w:rsid w:val="003723D9"/>
    <w:rsid w:val="003938DE"/>
    <w:rsid w:val="00394277"/>
    <w:rsid w:val="003961D0"/>
    <w:rsid w:val="003B00A2"/>
    <w:rsid w:val="003B68C5"/>
    <w:rsid w:val="003B746E"/>
    <w:rsid w:val="003C6807"/>
    <w:rsid w:val="003E565A"/>
    <w:rsid w:val="003F475D"/>
    <w:rsid w:val="00413386"/>
    <w:rsid w:val="0041622B"/>
    <w:rsid w:val="00422C93"/>
    <w:rsid w:val="004332CA"/>
    <w:rsid w:val="00440A13"/>
    <w:rsid w:val="00440EA7"/>
    <w:rsid w:val="00456029"/>
    <w:rsid w:val="00456A77"/>
    <w:rsid w:val="00484AFC"/>
    <w:rsid w:val="004A5566"/>
    <w:rsid w:val="004B531F"/>
    <w:rsid w:val="004C190D"/>
    <w:rsid w:val="004D49E7"/>
    <w:rsid w:val="004F2413"/>
    <w:rsid w:val="004F27E2"/>
    <w:rsid w:val="004F66C6"/>
    <w:rsid w:val="00501489"/>
    <w:rsid w:val="005061C6"/>
    <w:rsid w:val="00516204"/>
    <w:rsid w:val="00542779"/>
    <w:rsid w:val="00555B59"/>
    <w:rsid w:val="00556F54"/>
    <w:rsid w:val="00572078"/>
    <w:rsid w:val="0057321E"/>
    <w:rsid w:val="00581843"/>
    <w:rsid w:val="00581C6F"/>
    <w:rsid w:val="00582AD7"/>
    <w:rsid w:val="005B189F"/>
    <w:rsid w:val="005B3527"/>
    <w:rsid w:val="005C79D5"/>
    <w:rsid w:val="005D32C4"/>
    <w:rsid w:val="005D65FB"/>
    <w:rsid w:val="005F5A66"/>
    <w:rsid w:val="006023EE"/>
    <w:rsid w:val="00617D24"/>
    <w:rsid w:val="00630D67"/>
    <w:rsid w:val="006459EB"/>
    <w:rsid w:val="00651E9C"/>
    <w:rsid w:val="006843D7"/>
    <w:rsid w:val="006853FD"/>
    <w:rsid w:val="006A0A10"/>
    <w:rsid w:val="006A30D0"/>
    <w:rsid w:val="006A4E23"/>
    <w:rsid w:val="006C1A2C"/>
    <w:rsid w:val="00711EAE"/>
    <w:rsid w:val="00713C30"/>
    <w:rsid w:val="00731E71"/>
    <w:rsid w:val="00732E89"/>
    <w:rsid w:val="0074162C"/>
    <w:rsid w:val="007475EF"/>
    <w:rsid w:val="00747A92"/>
    <w:rsid w:val="00755520"/>
    <w:rsid w:val="00756A60"/>
    <w:rsid w:val="00760243"/>
    <w:rsid w:val="00761381"/>
    <w:rsid w:val="00794257"/>
    <w:rsid w:val="007A1902"/>
    <w:rsid w:val="007A577F"/>
    <w:rsid w:val="007A5DB7"/>
    <w:rsid w:val="007B7408"/>
    <w:rsid w:val="007C2159"/>
    <w:rsid w:val="007C3E9A"/>
    <w:rsid w:val="007C70A7"/>
    <w:rsid w:val="007C7FAB"/>
    <w:rsid w:val="007D31E2"/>
    <w:rsid w:val="007D394F"/>
    <w:rsid w:val="007E28DA"/>
    <w:rsid w:val="007E7EF7"/>
    <w:rsid w:val="007F768D"/>
    <w:rsid w:val="00831671"/>
    <w:rsid w:val="00836D8C"/>
    <w:rsid w:val="0084144D"/>
    <w:rsid w:val="0084603E"/>
    <w:rsid w:val="008460C7"/>
    <w:rsid w:val="00847069"/>
    <w:rsid w:val="0087003C"/>
    <w:rsid w:val="008740DE"/>
    <w:rsid w:val="00882A5F"/>
    <w:rsid w:val="008A3F69"/>
    <w:rsid w:val="008B1AA5"/>
    <w:rsid w:val="008B44A5"/>
    <w:rsid w:val="00900DC1"/>
    <w:rsid w:val="00903461"/>
    <w:rsid w:val="0090627C"/>
    <w:rsid w:val="00914AFA"/>
    <w:rsid w:val="00916CDB"/>
    <w:rsid w:val="0092376B"/>
    <w:rsid w:val="009465BE"/>
    <w:rsid w:val="009473EC"/>
    <w:rsid w:val="00954C2E"/>
    <w:rsid w:val="00973161"/>
    <w:rsid w:val="009818B5"/>
    <w:rsid w:val="00990FEF"/>
    <w:rsid w:val="009A0256"/>
    <w:rsid w:val="009A6F1D"/>
    <w:rsid w:val="009C29CF"/>
    <w:rsid w:val="009C6D43"/>
    <w:rsid w:val="009C6FCC"/>
    <w:rsid w:val="009E02DC"/>
    <w:rsid w:val="009F1005"/>
    <w:rsid w:val="009F5A53"/>
    <w:rsid w:val="00A04BBC"/>
    <w:rsid w:val="00A3685C"/>
    <w:rsid w:val="00A505D4"/>
    <w:rsid w:val="00A50A8C"/>
    <w:rsid w:val="00A83274"/>
    <w:rsid w:val="00AA016A"/>
    <w:rsid w:val="00AA7755"/>
    <w:rsid w:val="00AD785D"/>
    <w:rsid w:val="00AF60F4"/>
    <w:rsid w:val="00B0355E"/>
    <w:rsid w:val="00B22608"/>
    <w:rsid w:val="00B23758"/>
    <w:rsid w:val="00B271AD"/>
    <w:rsid w:val="00B27B3C"/>
    <w:rsid w:val="00B52F4B"/>
    <w:rsid w:val="00B546D7"/>
    <w:rsid w:val="00B54DA2"/>
    <w:rsid w:val="00B57722"/>
    <w:rsid w:val="00B763DA"/>
    <w:rsid w:val="00B87765"/>
    <w:rsid w:val="00B96383"/>
    <w:rsid w:val="00BB18A6"/>
    <w:rsid w:val="00BB1C26"/>
    <w:rsid w:val="00BB1EEC"/>
    <w:rsid w:val="00BB5D9B"/>
    <w:rsid w:val="00BC7B38"/>
    <w:rsid w:val="00BE1EE0"/>
    <w:rsid w:val="00BE417A"/>
    <w:rsid w:val="00BF1E3C"/>
    <w:rsid w:val="00BF3A68"/>
    <w:rsid w:val="00C07C15"/>
    <w:rsid w:val="00C15309"/>
    <w:rsid w:val="00C665A1"/>
    <w:rsid w:val="00C74030"/>
    <w:rsid w:val="00C75078"/>
    <w:rsid w:val="00C77CEC"/>
    <w:rsid w:val="00C85872"/>
    <w:rsid w:val="00C92755"/>
    <w:rsid w:val="00C94217"/>
    <w:rsid w:val="00CA1003"/>
    <w:rsid w:val="00CA3945"/>
    <w:rsid w:val="00CB6273"/>
    <w:rsid w:val="00CC020D"/>
    <w:rsid w:val="00CC5719"/>
    <w:rsid w:val="00CE0352"/>
    <w:rsid w:val="00CF1965"/>
    <w:rsid w:val="00CF1CE4"/>
    <w:rsid w:val="00D01EBE"/>
    <w:rsid w:val="00D06214"/>
    <w:rsid w:val="00D068BD"/>
    <w:rsid w:val="00D1461A"/>
    <w:rsid w:val="00D200C6"/>
    <w:rsid w:val="00D22FA3"/>
    <w:rsid w:val="00D46020"/>
    <w:rsid w:val="00D47AA3"/>
    <w:rsid w:val="00D611DF"/>
    <w:rsid w:val="00D6308C"/>
    <w:rsid w:val="00D71DC6"/>
    <w:rsid w:val="00D85268"/>
    <w:rsid w:val="00D936A5"/>
    <w:rsid w:val="00D93C29"/>
    <w:rsid w:val="00D95137"/>
    <w:rsid w:val="00DB0D85"/>
    <w:rsid w:val="00DB2DEF"/>
    <w:rsid w:val="00DB5BF9"/>
    <w:rsid w:val="00DC21F8"/>
    <w:rsid w:val="00DC4515"/>
    <w:rsid w:val="00DC4763"/>
    <w:rsid w:val="00DD2A21"/>
    <w:rsid w:val="00DD5E23"/>
    <w:rsid w:val="00DE03B4"/>
    <w:rsid w:val="00DF0040"/>
    <w:rsid w:val="00DF1F48"/>
    <w:rsid w:val="00E051A7"/>
    <w:rsid w:val="00E11730"/>
    <w:rsid w:val="00E24B9E"/>
    <w:rsid w:val="00E4483B"/>
    <w:rsid w:val="00E4490A"/>
    <w:rsid w:val="00E5718B"/>
    <w:rsid w:val="00EA2768"/>
    <w:rsid w:val="00EB318E"/>
    <w:rsid w:val="00EC0B1A"/>
    <w:rsid w:val="00EC5169"/>
    <w:rsid w:val="00EC57C4"/>
    <w:rsid w:val="00EC76A2"/>
    <w:rsid w:val="00EE12F1"/>
    <w:rsid w:val="00EE6B72"/>
    <w:rsid w:val="00EF0C2C"/>
    <w:rsid w:val="00F005A6"/>
    <w:rsid w:val="00F03A63"/>
    <w:rsid w:val="00F056C6"/>
    <w:rsid w:val="00F34BD6"/>
    <w:rsid w:val="00F45094"/>
    <w:rsid w:val="00F45AB9"/>
    <w:rsid w:val="00F56F10"/>
    <w:rsid w:val="00F57F9F"/>
    <w:rsid w:val="00F624A6"/>
    <w:rsid w:val="00F6264B"/>
    <w:rsid w:val="00F62E3A"/>
    <w:rsid w:val="00F74EE2"/>
    <w:rsid w:val="00F848A7"/>
    <w:rsid w:val="00F970B3"/>
    <w:rsid w:val="00FA6945"/>
    <w:rsid w:val="00FA6986"/>
    <w:rsid w:val="00FB7391"/>
    <w:rsid w:val="00FC42D6"/>
    <w:rsid w:val="00FE0369"/>
    <w:rsid w:val="00FE0B69"/>
    <w:rsid w:val="00FF4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7C15"/>
    <w:pPr>
      <w:widowControl w:val="0"/>
      <w:autoSpaceDE w:val="0"/>
      <w:autoSpaceDN w:val="0"/>
      <w:adjustRightInd w:val="0"/>
    </w:pPr>
  </w:style>
  <w:style w:type="paragraph" w:styleId="5">
    <w:name w:val="heading 5"/>
    <w:basedOn w:val="a"/>
    <w:next w:val="a"/>
    <w:qFormat/>
    <w:rsid w:val="004F66C6"/>
    <w:pPr>
      <w:keepNext/>
      <w:widowControl/>
      <w:autoSpaceDE/>
      <w:autoSpaceDN/>
      <w:adjustRightInd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07C15"/>
    <w:pPr>
      <w:widowControl/>
      <w:autoSpaceDE/>
      <w:autoSpaceDN/>
      <w:adjustRightInd/>
      <w:jc w:val="center"/>
    </w:pPr>
    <w:rPr>
      <w:rFonts w:ascii="Arial" w:hAnsi="Arial"/>
      <w:b/>
      <w:i/>
    </w:rPr>
  </w:style>
  <w:style w:type="table" w:styleId="a4">
    <w:name w:val="Table Grid"/>
    <w:basedOn w:val="a1"/>
    <w:rsid w:val="00E1173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ocument Map"/>
    <w:basedOn w:val="a"/>
    <w:semiHidden/>
    <w:rsid w:val="002D2A08"/>
    <w:pPr>
      <w:shd w:val="clear" w:color="auto" w:fill="000080"/>
    </w:pPr>
    <w:rPr>
      <w:rFonts w:ascii="Tahoma" w:hAnsi="Tahoma" w:cs="Tahoma"/>
    </w:rPr>
  </w:style>
  <w:style w:type="paragraph" w:styleId="a6">
    <w:name w:val="Body Text"/>
    <w:basedOn w:val="a"/>
    <w:rsid w:val="004F66C6"/>
    <w:pPr>
      <w:widowControl/>
      <w:autoSpaceDE/>
      <w:autoSpaceDN/>
      <w:adjustRightInd/>
      <w:spacing w:line="360" w:lineRule="auto"/>
      <w:ind w:firstLine="720"/>
      <w:jc w:val="both"/>
    </w:pPr>
    <w:rPr>
      <w:sz w:val="26"/>
      <w:lang w:val="en-US"/>
    </w:rPr>
  </w:style>
  <w:style w:type="paragraph" w:customStyle="1" w:styleId="21">
    <w:name w:val="Основной текст 21"/>
    <w:basedOn w:val="a"/>
    <w:rsid w:val="00440EA7"/>
    <w:pPr>
      <w:widowControl/>
      <w:autoSpaceDE/>
      <w:autoSpaceDN/>
      <w:adjustRightInd/>
      <w:jc w:val="both"/>
    </w:pPr>
    <w:rPr>
      <w:color w:val="0000FF"/>
      <w:sz w:val="28"/>
      <w:szCs w:val="28"/>
      <w:lang w:eastAsia="ar-SA"/>
    </w:rPr>
  </w:style>
  <w:style w:type="paragraph" w:customStyle="1" w:styleId="consplusnormal">
    <w:name w:val="consplusnormal"/>
    <w:basedOn w:val="a"/>
    <w:rsid w:val="0057321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rsid w:val="00F45AB9"/>
    <w:rPr>
      <w:color w:val="0000FF"/>
      <w:u w:val="single"/>
    </w:rPr>
  </w:style>
  <w:style w:type="paragraph" w:styleId="a8">
    <w:name w:val="Balloon Text"/>
    <w:basedOn w:val="a"/>
    <w:link w:val="a9"/>
    <w:rsid w:val="00D6308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6308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A01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obr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0;&#1076;&#1084;&#1080;&#1085;&#1080;&#1089;&#1090;&#1088;&#1072;&#1090;&#1086;&#1088;\&#1056;&#1072;&#1073;&#1086;&#1095;&#1080;&#1081;%20&#1089;&#1090;&#1086;&#1083;\&#1041;&#1083;&#1072;&#1085;&#1082;&#1080;\&#1055;&#1088;&#1080;&#1082;&#1072;&#1079;%20&#1059;&#1087;&#1088;&#1072;&#1074;&#1083;&#1077;&#1085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CB5412-937F-460C-8828-5B58EAE08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Приказ Управления.dot</Template>
  <TotalTime>264</TotalTime>
  <Pages>7</Pages>
  <Words>2995</Words>
  <Characters>17078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20033</CharactersWithSpaces>
  <SharedDoc>false</SharedDoc>
  <HLinks>
    <vt:vector size="6" baseType="variant">
      <vt:variant>
        <vt:i4>7798843</vt:i4>
      </vt:variant>
      <vt:variant>
        <vt:i4>0</vt:i4>
      </vt:variant>
      <vt:variant>
        <vt:i4>0</vt:i4>
      </vt:variant>
      <vt:variant>
        <vt:i4>5</vt:i4>
      </vt:variant>
      <vt:variant>
        <vt:lpwstr>https://42pfdo.ru/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GAME 2007</dc:creator>
  <cp:lastModifiedBy>user</cp:lastModifiedBy>
  <cp:revision>16</cp:revision>
  <cp:lastPrinted>2023-11-21T01:51:00Z</cp:lastPrinted>
  <dcterms:created xsi:type="dcterms:W3CDTF">2022-10-18T06:44:00Z</dcterms:created>
  <dcterms:modified xsi:type="dcterms:W3CDTF">2023-11-22T07:23:00Z</dcterms:modified>
</cp:coreProperties>
</file>